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EA17AA4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731520"/>
                <wp:effectExtent l="0" t="0" r="3810" b="1143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731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05F59" w14:textId="545C9918" w:rsidR="0082687E" w:rsidRPr="0082687E" w:rsidRDefault="0082687E" w:rsidP="0082687E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82687E">
                              <w:rPr>
                                <w:b/>
                                <w:szCs w:val="22"/>
                              </w:rPr>
                              <w:t>О регистрации 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</w:t>
                            </w:r>
                            <w:r w:rsidRPr="0082687E">
                              <w:rPr>
                                <w:b/>
                                <w:szCs w:val="22"/>
                              </w:rPr>
                              <w:t xml:space="preserve">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82687E">
                              <w:rPr>
                                <w:b/>
                                <w:szCs w:val="22"/>
                              </w:rPr>
                              <w:t xml:space="preserve"> округа Пермского края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по одномандатному избирательному округу №17</w:t>
                            </w:r>
                          </w:p>
                          <w:p w14:paraId="6BBEA4FA" w14:textId="2018F6B4" w:rsidR="00B33253" w:rsidRPr="003D70C4" w:rsidRDefault="00B33253" w:rsidP="003D70C4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57.6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" filled="f" stroked="f">
                <v:textbox inset="0,0,0,0">
                  <w:txbxContent>
                    <w:p w14:paraId="30A05F59" w14:textId="545C9918" w:rsidR="0082687E" w:rsidRPr="0082687E" w:rsidRDefault="0082687E" w:rsidP="0082687E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82687E">
                        <w:rPr>
                          <w:b/>
                          <w:szCs w:val="22"/>
                        </w:rPr>
                        <w:t>О регистрации депутат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 w:rsidRPr="0082687E">
                        <w:rPr>
                          <w:b/>
                          <w:szCs w:val="22"/>
                        </w:rPr>
                        <w:t xml:space="preserve">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82687E">
                        <w:rPr>
                          <w:b/>
                          <w:szCs w:val="22"/>
                        </w:rPr>
                        <w:t xml:space="preserve"> округа Пермского края</w:t>
                      </w:r>
                      <w:r>
                        <w:rPr>
                          <w:b/>
                          <w:szCs w:val="22"/>
                        </w:rPr>
                        <w:t xml:space="preserve"> по одномандатному избирательному округу №17</w:t>
                      </w:r>
                    </w:p>
                    <w:p w14:paraId="6BBEA4FA" w14:textId="2018F6B4" w:rsidR="00B33253" w:rsidRPr="003D70C4" w:rsidRDefault="00B33253" w:rsidP="003D70C4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8C6DD9B" w:rsidR="00975170" w:rsidRPr="00DF42F4" w:rsidRDefault="008067C2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900A45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9B5993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08C6DD9B" w:rsidR="00975170" w:rsidRPr="00DF42F4" w:rsidRDefault="008067C2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900A45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9B5993">
                        <w:rPr>
                          <w:sz w:val="24"/>
                          <w:szCs w:val="24"/>
                        </w:rPr>
                        <w:t>9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03025129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67C2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900A45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C03EE2"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03025129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8067C2">
                        <w:rPr>
                          <w:sz w:val="24"/>
                          <w:szCs w:val="24"/>
                        </w:rPr>
                        <w:t>4</w:t>
                      </w:r>
                      <w:r w:rsidR="00900A45">
                        <w:rPr>
                          <w:sz w:val="24"/>
                          <w:szCs w:val="24"/>
                        </w:rPr>
                        <w:t>3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C03EE2"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2782006" w14:textId="77777777" w:rsidR="0082687E" w:rsidRPr="002E1F8F" w:rsidRDefault="0082687E" w:rsidP="0082687E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2E1F8F">
        <w:rPr>
          <w:szCs w:val="28"/>
        </w:rPr>
        <w:t>В соответствии с частью 3 статьи 76 Закона Пермского края от 09.11.2009 №525-ПК «О выборах депутатов представительных органов муниципальных образований в Пермском крае»,</w:t>
      </w:r>
    </w:p>
    <w:p w14:paraId="036E45CB" w14:textId="3C945952" w:rsidR="00E26100" w:rsidRDefault="00E26100" w:rsidP="0082687E">
      <w:pPr>
        <w:autoSpaceDE w:val="0"/>
        <w:autoSpaceDN w:val="0"/>
        <w:adjustRightInd w:val="0"/>
        <w:spacing w:before="360" w:after="240"/>
        <w:ind w:firstLine="539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6FB1B03E" w14:textId="324B368A" w:rsidR="0082687E" w:rsidRDefault="0082687E" w:rsidP="0082687E">
      <w:pPr>
        <w:pStyle w:val="ConsPlusNormal"/>
        <w:widowControl/>
        <w:numPr>
          <w:ilvl w:val="0"/>
          <w:numId w:val="6"/>
        </w:numPr>
        <w:tabs>
          <w:tab w:val="clear" w:pos="2629"/>
          <w:tab w:val="left" w:pos="993"/>
        </w:tabs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 депутат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444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Думы Чусовского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Пермского края второго созыва:</w:t>
      </w:r>
    </w:p>
    <w:p w14:paraId="3D4FFEE6" w14:textId="0882B791" w:rsidR="0082687E" w:rsidRDefault="0082687E" w:rsidP="0082687E">
      <w:pPr>
        <w:pStyle w:val="ConsPlusNormal"/>
        <w:widowControl/>
        <w:tabs>
          <w:tab w:val="left" w:pos="993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одномандатному избирательному округу №17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Сазонова Виталия Николаевича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B58C8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Pr="00FB58C8">
        <w:rPr>
          <w:rFonts w:ascii="Times New Roman" w:hAnsi="Times New Roman" w:cs="Times New Roman"/>
          <w:sz w:val="28"/>
          <w:szCs w:val="28"/>
        </w:rPr>
        <w:t xml:space="preserve"> 1973 года</w:t>
      </w:r>
      <w:r>
        <w:rPr>
          <w:rFonts w:ascii="Times New Roman" w:hAnsi="Times New Roman" w:cs="Times New Roman"/>
          <w:sz w:val="28"/>
          <w:szCs w:val="28"/>
        </w:rPr>
        <w:t xml:space="preserve"> рождения.</w:t>
      </w:r>
    </w:p>
    <w:p w14:paraId="7BD202A3" w14:textId="3AC84A93" w:rsidR="0082687E" w:rsidRDefault="0082687E" w:rsidP="0082687E">
      <w:pPr>
        <w:pStyle w:val="ConsPlusNormal"/>
        <w:widowControl/>
        <w:numPr>
          <w:ilvl w:val="0"/>
          <w:numId w:val="6"/>
        </w:numPr>
        <w:tabs>
          <w:tab w:val="clear" w:pos="2629"/>
          <w:tab w:val="left" w:pos="993"/>
          <w:tab w:val="num" w:pos="2410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Выдать </w:t>
      </w:r>
      <w:r>
        <w:rPr>
          <w:rFonts w:ascii="Times New Roman" w:hAnsi="Times New Roman" w:cs="Times New Roman"/>
          <w:sz w:val="28"/>
          <w:szCs w:val="28"/>
        </w:rPr>
        <w:t>Сазонову Виталию Николаевичу</w:t>
      </w:r>
      <w:r w:rsidRPr="00A50E66">
        <w:rPr>
          <w:rFonts w:ascii="Times New Roman" w:hAnsi="Times New Roman" w:cs="Times New Roman"/>
          <w:sz w:val="28"/>
          <w:szCs w:val="28"/>
        </w:rPr>
        <w:t xml:space="preserve"> удостоверения об избрании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6D37A0C" w14:textId="56A4CE1B" w:rsidR="0082687E" w:rsidRPr="00A50E66" w:rsidRDefault="0082687E" w:rsidP="0082687E">
      <w:pPr>
        <w:pStyle w:val="ConsPlusNormal"/>
        <w:widowControl/>
        <w:numPr>
          <w:ilvl w:val="0"/>
          <w:numId w:val="6"/>
        </w:numPr>
        <w:tabs>
          <w:tab w:val="clear" w:pos="2629"/>
          <w:tab w:val="left" w:pos="993"/>
        </w:tabs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в Думу Чусовского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  <w:r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685B7E93" w14:textId="77777777" w:rsidR="00900A45" w:rsidRPr="00900A45" w:rsidRDefault="00900A45" w:rsidP="0082687E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900A45">
        <w:rPr>
          <w:szCs w:val="28"/>
        </w:rPr>
        <w:t>Разместить настоящее решение на Е</w:t>
      </w:r>
      <w:bookmarkStart w:id="0" w:name="_GoBack"/>
      <w:bookmarkEnd w:id="0"/>
      <w:r w:rsidRPr="00900A45">
        <w:rPr>
          <w:szCs w:val="28"/>
        </w:rPr>
        <w:t>дином портале избирательных комиссий Пермского края в информационно-коммуникационной сети Интернет.</w:t>
      </w:r>
    </w:p>
    <w:p w14:paraId="1913ADB0" w14:textId="59D1D60E" w:rsidR="00900A45" w:rsidRPr="00900A45" w:rsidRDefault="00900A45" w:rsidP="0082687E">
      <w:pPr>
        <w:numPr>
          <w:ilvl w:val="0"/>
          <w:numId w:val="6"/>
        </w:numPr>
        <w:tabs>
          <w:tab w:val="num" w:pos="900"/>
          <w:tab w:val="num" w:pos="1260"/>
          <w:tab w:val="num" w:pos="2771"/>
        </w:tabs>
        <w:spacing w:line="360" w:lineRule="auto"/>
        <w:ind w:left="0" w:firstLine="540"/>
        <w:jc w:val="both"/>
        <w:rPr>
          <w:szCs w:val="28"/>
        </w:rPr>
      </w:pPr>
      <w:r w:rsidRPr="00900A45">
        <w:rPr>
          <w:szCs w:val="28"/>
        </w:rPr>
        <w:t xml:space="preserve">Контроль за исполнением решения возложить на Балтаеву А.А. – председателя территориальной избирательной комиссии Чусовского </w:t>
      </w:r>
      <w:r>
        <w:rPr>
          <w:szCs w:val="28"/>
        </w:rPr>
        <w:t>муниципального</w:t>
      </w:r>
      <w:r w:rsidR="0082687E">
        <w:rPr>
          <w:szCs w:val="28"/>
        </w:rPr>
        <w:t xml:space="preserve"> округа.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69F922DE" w14:textId="0BC7AC43" w:rsidR="00767578" w:rsidRDefault="00767578" w:rsidP="008067C2">
      <w:pPr>
        <w:ind w:left="6237"/>
        <w:jc w:val="center"/>
      </w:pPr>
    </w:p>
    <w:sectPr w:rsidR="00767578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2AC620" w14:textId="77777777" w:rsidR="00500B30" w:rsidRDefault="00500B30">
      <w:r>
        <w:separator/>
      </w:r>
    </w:p>
  </w:endnote>
  <w:endnote w:type="continuationSeparator" w:id="0">
    <w:p w14:paraId="79B87CB7" w14:textId="77777777" w:rsidR="00500B30" w:rsidRDefault="0050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43B34B" w14:textId="77777777" w:rsidR="00500B30" w:rsidRDefault="00500B30">
      <w:r>
        <w:separator/>
      </w:r>
    </w:p>
  </w:footnote>
  <w:footnote w:type="continuationSeparator" w:id="0">
    <w:p w14:paraId="2688ACA5" w14:textId="77777777" w:rsidR="00500B30" w:rsidRDefault="00500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302118FF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2687E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75AFD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-1253"/>
        </w:tabs>
        <w:ind w:left="-12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-533"/>
        </w:tabs>
        <w:ind w:left="-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7"/>
        </w:tabs>
        <w:ind w:left="1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907"/>
        </w:tabs>
        <w:ind w:left="9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1627"/>
        </w:tabs>
        <w:ind w:left="16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2347"/>
        </w:tabs>
        <w:ind w:left="23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3067"/>
        </w:tabs>
        <w:ind w:left="30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3787"/>
        </w:tabs>
        <w:ind w:left="3787" w:hanging="360"/>
      </w:pPr>
    </w:lvl>
  </w:abstractNum>
  <w:abstractNum w:abstractNumId="1" w15:restartNumberingAfterBreak="0">
    <w:nsid w:val="25C53A4A"/>
    <w:multiLevelType w:val="hybridMultilevel"/>
    <w:tmpl w:val="7D78D33A"/>
    <w:lvl w:ilvl="0" w:tplc="E60A97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7D7A10"/>
    <w:multiLevelType w:val="hybridMultilevel"/>
    <w:tmpl w:val="BFF485E6"/>
    <w:lvl w:ilvl="0" w:tplc="0419000F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 w15:restartNumberingAfterBreak="0">
    <w:nsid w:val="42BB48F8"/>
    <w:multiLevelType w:val="hybridMultilevel"/>
    <w:tmpl w:val="7DAE0C4A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-1253"/>
        </w:tabs>
        <w:ind w:left="-1253" w:hanging="360"/>
      </w:pPr>
    </w:lvl>
    <w:lvl w:ilvl="2" w:tplc="0419001B">
      <w:start w:val="1"/>
      <w:numFmt w:val="decimal"/>
      <w:lvlText w:val="%3."/>
      <w:lvlJc w:val="left"/>
      <w:pPr>
        <w:tabs>
          <w:tab w:val="num" w:pos="-533"/>
        </w:tabs>
        <w:ind w:left="-533" w:hanging="360"/>
      </w:pPr>
    </w:lvl>
    <w:lvl w:ilvl="3" w:tplc="0419000F">
      <w:start w:val="1"/>
      <w:numFmt w:val="decimal"/>
      <w:lvlText w:val="%4."/>
      <w:lvlJc w:val="left"/>
      <w:pPr>
        <w:tabs>
          <w:tab w:val="num" w:pos="187"/>
        </w:tabs>
        <w:ind w:left="187" w:hanging="360"/>
      </w:pPr>
    </w:lvl>
    <w:lvl w:ilvl="4" w:tplc="04190019">
      <w:start w:val="1"/>
      <w:numFmt w:val="decimal"/>
      <w:lvlText w:val="%5."/>
      <w:lvlJc w:val="left"/>
      <w:pPr>
        <w:tabs>
          <w:tab w:val="num" w:pos="907"/>
        </w:tabs>
        <w:ind w:left="907" w:hanging="360"/>
      </w:pPr>
    </w:lvl>
    <w:lvl w:ilvl="5" w:tplc="0419001B">
      <w:start w:val="1"/>
      <w:numFmt w:val="decimal"/>
      <w:lvlText w:val="%6."/>
      <w:lvlJc w:val="left"/>
      <w:pPr>
        <w:tabs>
          <w:tab w:val="num" w:pos="1627"/>
        </w:tabs>
        <w:ind w:left="1627" w:hanging="360"/>
      </w:pPr>
    </w:lvl>
    <w:lvl w:ilvl="6" w:tplc="0419000F">
      <w:start w:val="1"/>
      <w:numFmt w:val="decimal"/>
      <w:lvlText w:val="%7."/>
      <w:lvlJc w:val="left"/>
      <w:pPr>
        <w:tabs>
          <w:tab w:val="num" w:pos="2347"/>
        </w:tabs>
        <w:ind w:left="2347" w:hanging="360"/>
      </w:pPr>
    </w:lvl>
    <w:lvl w:ilvl="7" w:tplc="04190019">
      <w:start w:val="1"/>
      <w:numFmt w:val="decimal"/>
      <w:lvlText w:val="%8."/>
      <w:lvlJc w:val="left"/>
      <w:pPr>
        <w:tabs>
          <w:tab w:val="num" w:pos="3067"/>
        </w:tabs>
        <w:ind w:left="3067" w:hanging="360"/>
      </w:pPr>
    </w:lvl>
    <w:lvl w:ilvl="8" w:tplc="0419001B">
      <w:start w:val="1"/>
      <w:numFmt w:val="decimal"/>
      <w:lvlText w:val="%9."/>
      <w:lvlJc w:val="left"/>
      <w:pPr>
        <w:tabs>
          <w:tab w:val="num" w:pos="3787"/>
        </w:tabs>
        <w:ind w:left="3787" w:hanging="360"/>
      </w:pPr>
    </w:lvl>
  </w:abstractNum>
  <w:abstractNum w:abstractNumId="5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A85E0C"/>
    <w:multiLevelType w:val="hybridMultilevel"/>
    <w:tmpl w:val="1FAEB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22B0E"/>
    <w:rsid w:val="00034A8D"/>
    <w:rsid w:val="00035ABC"/>
    <w:rsid w:val="00040063"/>
    <w:rsid w:val="00042CD2"/>
    <w:rsid w:val="000545E4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B7B8D"/>
    <w:rsid w:val="001C1318"/>
    <w:rsid w:val="001F3351"/>
    <w:rsid w:val="00201E8F"/>
    <w:rsid w:val="00205244"/>
    <w:rsid w:val="00207B40"/>
    <w:rsid w:val="002263E3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2F0286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D70C4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2357"/>
    <w:rsid w:val="004B5FF3"/>
    <w:rsid w:val="004E2451"/>
    <w:rsid w:val="004F44A0"/>
    <w:rsid w:val="004F451C"/>
    <w:rsid w:val="00500B30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76F99"/>
    <w:rsid w:val="00584989"/>
    <w:rsid w:val="00592B00"/>
    <w:rsid w:val="005A62A6"/>
    <w:rsid w:val="005F3F67"/>
    <w:rsid w:val="00600F16"/>
    <w:rsid w:val="00611D38"/>
    <w:rsid w:val="006304A1"/>
    <w:rsid w:val="00651D92"/>
    <w:rsid w:val="006541FD"/>
    <w:rsid w:val="00655509"/>
    <w:rsid w:val="006566AB"/>
    <w:rsid w:val="00676911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5587"/>
    <w:rsid w:val="006E68E0"/>
    <w:rsid w:val="00741EB1"/>
    <w:rsid w:val="00750AA2"/>
    <w:rsid w:val="00751328"/>
    <w:rsid w:val="00756AB6"/>
    <w:rsid w:val="00767578"/>
    <w:rsid w:val="00772DA0"/>
    <w:rsid w:val="007746C3"/>
    <w:rsid w:val="007C52A7"/>
    <w:rsid w:val="007D73D1"/>
    <w:rsid w:val="007E4EC0"/>
    <w:rsid w:val="008067C2"/>
    <w:rsid w:val="00811B95"/>
    <w:rsid w:val="00813760"/>
    <w:rsid w:val="0081478D"/>
    <w:rsid w:val="0082687E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0A45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B4F19"/>
    <w:rsid w:val="009B5993"/>
    <w:rsid w:val="009B683F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C5463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0E64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03EE2"/>
    <w:rsid w:val="00C1185C"/>
    <w:rsid w:val="00C17CFD"/>
    <w:rsid w:val="00C20323"/>
    <w:rsid w:val="00C22C5A"/>
    <w:rsid w:val="00C33007"/>
    <w:rsid w:val="00C34A95"/>
    <w:rsid w:val="00C352A8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A7BE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0DAB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No Spacing"/>
    <w:uiPriority w:val="1"/>
    <w:qFormat/>
    <w:rsid w:val="00022B0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6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2026-08-26T14:45:00Z</cp:lastPrinted>
  <dcterms:created xsi:type="dcterms:W3CDTF">2026-09-23T09:10:00Z</dcterms:created>
  <dcterms:modified xsi:type="dcterms:W3CDTF">2026-09-23T09:17:00Z</dcterms:modified>
</cp:coreProperties>
</file>