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C129570" w:rsidR="00B33253" w:rsidRPr="003D70C4" w:rsidRDefault="006D6940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6D6940">
                              <w:rPr>
                                <w:b/>
                                <w:szCs w:val="22"/>
                              </w:rPr>
                              <w:t xml:space="preserve">О Порядке осуществления контроля за изготовлением избирательных бюллетеней для голосования на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дополнительных </w:t>
                            </w:r>
                            <w:r w:rsidRPr="006D6940">
                              <w:rPr>
                                <w:b/>
                                <w:szCs w:val="22"/>
                              </w:rPr>
                              <w:t>выборах 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D6940">
                              <w:rPr>
                                <w:b/>
                                <w:szCs w:val="22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муниципального</w:t>
                            </w:r>
                            <w:r w:rsidRPr="006D6940">
                              <w:rPr>
                                <w:b/>
                                <w:szCs w:val="22"/>
                              </w:rPr>
                              <w:t xml:space="preserve"> округа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Пермского края по одномандатному избирательному округу № 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6BBEA4FA" w14:textId="1C129570" w:rsidR="00B33253" w:rsidRPr="003D70C4" w:rsidRDefault="006D6940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6D6940">
                        <w:rPr>
                          <w:b/>
                          <w:szCs w:val="22"/>
                        </w:rPr>
                        <w:t xml:space="preserve">О Порядке осуществления контроля за изготовлением избирательных бюллетеней для голосования на </w:t>
                      </w:r>
                      <w:r>
                        <w:rPr>
                          <w:b/>
                          <w:szCs w:val="22"/>
                        </w:rPr>
                        <w:t xml:space="preserve">дополнительных </w:t>
                      </w:r>
                      <w:r w:rsidRPr="006D6940">
                        <w:rPr>
                          <w:b/>
                          <w:szCs w:val="22"/>
                        </w:rPr>
                        <w:t>выборах депутат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D6940">
                        <w:rPr>
                          <w:b/>
                          <w:szCs w:val="22"/>
                        </w:rPr>
                        <w:t xml:space="preserve"> Думы Чусовского </w:t>
                      </w:r>
                      <w:r>
                        <w:rPr>
                          <w:b/>
                          <w:szCs w:val="22"/>
                        </w:rPr>
                        <w:t>муниципального</w:t>
                      </w:r>
                      <w:r w:rsidRPr="006D6940">
                        <w:rPr>
                          <w:b/>
                          <w:szCs w:val="22"/>
                        </w:rPr>
                        <w:t xml:space="preserve"> округа</w:t>
                      </w:r>
                      <w:r>
                        <w:rPr>
                          <w:b/>
                          <w:szCs w:val="22"/>
                        </w:rPr>
                        <w:t xml:space="preserve"> Пермского края по одномандатному избирательному округу № 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51C1C63" w:rsidR="00975170" w:rsidRPr="00DF42F4" w:rsidRDefault="00517CA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6D6940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51C1C63" w:rsidR="00975170" w:rsidRPr="00DF42F4" w:rsidRDefault="00517CA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6D6940">
                        <w:rPr>
                          <w:sz w:val="24"/>
                          <w:szCs w:val="24"/>
                        </w:rPr>
                        <w:t>9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DFF2179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835F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3D70C4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4F667A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DFF2179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A835F2">
                        <w:rPr>
                          <w:sz w:val="24"/>
                          <w:szCs w:val="24"/>
                        </w:rPr>
                        <w:t>3</w:t>
                      </w:r>
                      <w:r w:rsidR="003D70C4">
                        <w:rPr>
                          <w:sz w:val="24"/>
                          <w:szCs w:val="24"/>
                        </w:rPr>
                        <w:t>9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4F667A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AD317D" w14:textId="77777777" w:rsidR="000C6396" w:rsidRPr="000C6396" w:rsidRDefault="000C6396" w:rsidP="000C6396">
      <w:pPr>
        <w:pStyle w:val="a7"/>
        <w:spacing w:line="360" w:lineRule="auto"/>
      </w:pPr>
      <w:r w:rsidRPr="000C6396">
        <w:t>В соответствии с частью 1 статьи 64 Закона Пермского края от 09.11.2009 № 525-ПК «О выборах депутатов представительных органов муниципальных образований в Пермском крае»,</w:t>
      </w:r>
    </w:p>
    <w:p w14:paraId="05D73FC5" w14:textId="698E5058" w:rsidR="009B4F19" w:rsidRPr="00813EAE" w:rsidRDefault="009B4F19" w:rsidP="000C6396">
      <w:pPr>
        <w:pStyle w:val="a7"/>
        <w:spacing w:line="360" w:lineRule="auto"/>
      </w:pPr>
    </w:p>
    <w:p w14:paraId="036E45CB" w14:textId="764D88C5" w:rsidR="00E26100" w:rsidRDefault="00E26100" w:rsidP="00273EC9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2FF50888" w14:textId="219CC118" w:rsidR="000C6396" w:rsidRPr="000C6396" w:rsidRDefault="000C6396" w:rsidP="000C6396">
      <w:pPr>
        <w:tabs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  <w:r>
        <w:rPr>
          <w:szCs w:val="28"/>
        </w:rPr>
        <w:t>1.</w:t>
      </w:r>
      <w:r w:rsidRPr="000C6396">
        <w:rPr>
          <w:szCs w:val="28"/>
        </w:rPr>
        <w:t xml:space="preserve">Утвердить прилагаемый Порядок осуществления контроля за изготовлением избирательных бюллетеней для голосования на </w:t>
      </w:r>
      <w:r>
        <w:rPr>
          <w:szCs w:val="28"/>
        </w:rPr>
        <w:t xml:space="preserve">дополнительных </w:t>
      </w:r>
      <w:r w:rsidRPr="000C6396">
        <w:rPr>
          <w:szCs w:val="28"/>
        </w:rPr>
        <w:t>выборах депутат</w:t>
      </w:r>
      <w:r>
        <w:rPr>
          <w:szCs w:val="28"/>
        </w:rPr>
        <w:t>а</w:t>
      </w:r>
      <w:r w:rsidRPr="000C6396">
        <w:rPr>
          <w:szCs w:val="28"/>
        </w:rPr>
        <w:t xml:space="preserve"> Думы Чусовского </w:t>
      </w:r>
      <w:r>
        <w:rPr>
          <w:szCs w:val="28"/>
        </w:rPr>
        <w:t>муниципального</w:t>
      </w:r>
      <w:r w:rsidRPr="000C6396">
        <w:rPr>
          <w:szCs w:val="28"/>
        </w:rPr>
        <w:t xml:space="preserve"> округа Пермского края Пермского края</w:t>
      </w:r>
      <w:r>
        <w:rPr>
          <w:szCs w:val="28"/>
        </w:rPr>
        <w:t xml:space="preserve"> по одномандатному избирательному округу №17</w:t>
      </w:r>
      <w:r w:rsidRPr="000C6396">
        <w:rPr>
          <w:szCs w:val="28"/>
        </w:rPr>
        <w:t xml:space="preserve">, назначенных на </w:t>
      </w:r>
      <w:r>
        <w:rPr>
          <w:szCs w:val="28"/>
        </w:rPr>
        <w:t>20</w:t>
      </w:r>
      <w:r w:rsidRPr="000C6396">
        <w:rPr>
          <w:szCs w:val="28"/>
        </w:rPr>
        <w:t xml:space="preserve"> сентября 202</w:t>
      </w:r>
      <w:r>
        <w:rPr>
          <w:szCs w:val="28"/>
        </w:rPr>
        <w:t>6</w:t>
      </w:r>
      <w:r w:rsidRPr="000C6396">
        <w:rPr>
          <w:szCs w:val="28"/>
        </w:rPr>
        <w:t xml:space="preserve"> года.</w:t>
      </w:r>
    </w:p>
    <w:p w14:paraId="66551169" w14:textId="79AD0D85" w:rsidR="000C6396" w:rsidRPr="000C6396" w:rsidRDefault="000C6396" w:rsidP="000C6396">
      <w:pPr>
        <w:tabs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  <w:r>
        <w:rPr>
          <w:szCs w:val="28"/>
        </w:rPr>
        <w:t>2.</w:t>
      </w:r>
      <w:r w:rsidRPr="000C6396">
        <w:rPr>
          <w:szCs w:val="28"/>
        </w:rPr>
        <w:t xml:space="preserve">Разместить настоящее </w:t>
      </w:r>
      <w:proofErr w:type="gramStart"/>
      <w:r w:rsidRPr="000C6396">
        <w:rPr>
          <w:szCs w:val="28"/>
        </w:rPr>
        <w:t>решение  на</w:t>
      </w:r>
      <w:proofErr w:type="gramEnd"/>
      <w:r w:rsidRPr="000C6396">
        <w:rPr>
          <w:szCs w:val="28"/>
        </w:rPr>
        <w:t xml:space="preserve"> официальном сайте территориальной избирательной комиссии Чусовского </w:t>
      </w:r>
      <w:r>
        <w:rPr>
          <w:szCs w:val="28"/>
        </w:rPr>
        <w:t>муниципального</w:t>
      </w:r>
      <w:r w:rsidRPr="000C6396">
        <w:rPr>
          <w:szCs w:val="28"/>
        </w:rPr>
        <w:t xml:space="preserve"> округа в информационно-телекоммуникационной сети «Интернет».</w:t>
      </w:r>
    </w:p>
    <w:p w14:paraId="12959128" w14:textId="421EA4E3" w:rsidR="00C22C5A" w:rsidRDefault="000C6396" w:rsidP="000C6396">
      <w:pPr>
        <w:tabs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  <w:r>
        <w:rPr>
          <w:szCs w:val="28"/>
        </w:rPr>
        <w:t>3.</w:t>
      </w:r>
      <w:r w:rsidRPr="000C6396">
        <w:rPr>
          <w:szCs w:val="28"/>
        </w:rPr>
        <w:t xml:space="preserve">Возложить контроль за исполнением настоящего решения </w:t>
      </w:r>
      <w:proofErr w:type="gramStart"/>
      <w:r w:rsidRPr="000C6396">
        <w:rPr>
          <w:szCs w:val="28"/>
        </w:rPr>
        <w:t>на  секретаря</w:t>
      </w:r>
      <w:proofErr w:type="gramEnd"/>
      <w:r w:rsidRPr="000C6396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</w:t>
      </w:r>
      <w:r w:rsidRPr="000C6396">
        <w:rPr>
          <w:szCs w:val="28"/>
        </w:rPr>
        <w:t xml:space="preserve"> округа Лещук В.В.</w:t>
      </w:r>
    </w:p>
    <w:p w14:paraId="4BBA87E5" w14:textId="05306A27" w:rsidR="000C6396" w:rsidRPr="00C22C5A" w:rsidRDefault="000C6396" w:rsidP="000C6396">
      <w:pPr>
        <w:tabs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C32FB38" w14:textId="2D650BFF" w:rsidR="00551B9C" w:rsidRDefault="00551B9C" w:rsidP="008E77E2"/>
    <w:p w14:paraId="70BF2036" w14:textId="6347518F" w:rsidR="000C6396" w:rsidRPr="000C6396" w:rsidRDefault="000C6396" w:rsidP="000C6396">
      <w:pPr>
        <w:ind w:left="6237"/>
        <w:jc w:val="center"/>
        <w:rPr>
          <w:sz w:val="24"/>
          <w:szCs w:val="24"/>
        </w:rPr>
      </w:pPr>
      <w:r w:rsidRPr="000C6396">
        <w:rPr>
          <w:sz w:val="24"/>
          <w:szCs w:val="24"/>
        </w:rPr>
        <w:lastRenderedPageBreak/>
        <w:t>Приложение</w:t>
      </w:r>
    </w:p>
    <w:p w14:paraId="6F43A011" w14:textId="697FBF0E" w:rsidR="000C6396" w:rsidRPr="000C6396" w:rsidRDefault="000C6396" w:rsidP="000C6396">
      <w:pPr>
        <w:ind w:left="6237"/>
        <w:jc w:val="center"/>
        <w:rPr>
          <w:sz w:val="24"/>
          <w:szCs w:val="24"/>
        </w:rPr>
      </w:pPr>
      <w:r w:rsidRPr="000C6396">
        <w:rPr>
          <w:sz w:val="24"/>
          <w:szCs w:val="24"/>
        </w:rPr>
        <w:t xml:space="preserve">к решению территориальной избирательной комиссии Чусовского </w:t>
      </w:r>
      <w:r>
        <w:rPr>
          <w:sz w:val="24"/>
          <w:szCs w:val="24"/>
        </w:rPr>
        <w:t>муниципального</w:t>
      </w:r>
      <w:r w:rsidRPr="000C6396">
        <w:rPr>
          <w:sz w:val="24"/>
          <w:szCs w:val="24"/>
        </w:rPr>
        <w:t xml:space="preserve"> округа</w:t>
      </w:r>
    </w:p>
    <w:p w14:paraId="10608E1C" w14:textId="61C70CF2" w:rsidR="000C6396" w:rsidRPr="000C6396" w:rsidRDefault="000C6396" w:rsidP="000C6396">
      <w:pPr>
        <w:ind w:left="6237"/>
        <w:jc w:val="center"/>
        <w:rPr>
          <w:sz w:val="24"/>
          <w:szCs w:val="24"/>
        </w:rPr>
      </w:pPr>
      <w:r w:rsidRPr="000C6396">
        <w:rPr>
          <w:sz w:val="24"/>
          <w:szCs w:val="24"/>
        </w:rPr>
        <w:t xml:space="preserve">от </w:t>
      </w:r>
      <w:r>
        <w:rPr>
          <w:sz w:val="24"/>
          <w:szCs w:val="24"/>
        </w:rPr>
        <w:t>19.08.2026</w:t>
      </w:r>
      <w:r w:rsidRPr="000C6396">
        <w:rPr>
          <w:sz w:val="24"/>
          <w:szCs w:val="24"/>
        </w:rPr>
        <w:t xml:space="preserve"> №</w:t>
      </w:r>
      <w:r>
        <w:rPr>
          <w:sz w:val="24"/>
          <w:szCs w:val="24"/>
        </w:rPr>
        <w:t>139</w:t>
      </w:r>
      <w:r w:rsidRPr="000C6396">
        <w:rPr>
          <w:sz w:val="24"/>
          <w:szCs w:val="24"/>
        </w:rPr>
        <w:t>/0</w:t>
      </w:r>
      <w:r>
        <w:rPr>
          <w:sz w:val="24"/>
          <w:szCs w:val="24"/>
        </w:rPr>
        <w:t>2</w:t>
      </w:r>
      <w:r w:rsidRPr="000C6396">
        <w:rPr>
          <w:sz w:val="24"/>
          <w:szCs w:val="24"/>
        </w:rPr>
        <w:t>-5</w:t>
      </w:r>
    </w:p>
    <w:p w14:paraId="188A0776" w14:textId="568687C5" w:rsidR="000C6396" w:rsidRDefault="000C6396" w:rsidP="008E77E2"/>
    <w:p w14:paraId="6F0F4CB5" w14:textId="77777777" w:rsidR="000C6396" w:rsidRPr="000C6396" w:rsidRDefault="000C6396" w:rsidP="000C6396"/>
    <w:p w14:paraId="0213769F" w14:textId="23D40118" w:rsidR="000C6396" w:rsidRDefault="000C6396" w:rsidP="000C6396"/>
    <w:p w14:paraId="31C76335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4A4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14:paraId="2ADD4D00" w14:textId="5495A327" w:rsidR="000C6396" w:rsidRPr="00C474A4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4A4">
        <w:rPr>
          <w:rFonts w:ascii="Times New Roman" w:hAnsi="Times New Roman" w:cs="Times New Roman"/>
          <w:b/>
          <w:sz w:val="28"/>
          <w:szCs w:val="28"/>
        </w:rPr>
        <w:t xml:space="preserve">осуществления контроля за изготовлением избирательных бюллетеней </w:t>
      </w:r>
      <w:r w:rsidRPr="00C474A4">
        <w:rPr>
          <w:rFonts w:ascii="Times New Roman" w:hAnsi="Times New Roman" w:cs="Times New Roman"/>
          <w:b/>
          <w:bCs/>
          <w:sz w:val="28"/>
          <w:szCs w:val="28"/>
        </w:rPr>
        <w:t xml:space="preserve">для голосования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дополнительных </w:t>
      </w:r>
      <w:r w:rsidRPr="00C474A4">
        <w:rPr>
          <w:rFonts w:ascii="Times New Roman" w:hAnsi="Times New Roman" w:cs="Times New Roman"/>
          <w:b/>
          <w:sz w:val="28"/>
          <w:szCs w:val="28"/>
        </w:rPr>
        <w:t xml:space="preserve">выборах </w:t>
      </w:r>
      <w:r>
        <w:rPr>
          <w:rFonts w:ascii="Times New Roman" w:hAnsi="Times New Roman" w:cs="Times New Roman"/>
          <w:b/>
          <w:sz w:val="28"/>
          <w:szCs w:val="28"/>
        </w:rPr>
        <w:t>депутат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Думы Чусовского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округа Пермского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одномандатному избирательному округу №17</w:t>
      </w:r>
    </w:p>
    <w:p w14:paraId="06DFC80E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0A6666" w14:textId="77777777" w:rsidR="000C6396" w:rsidRDefault="000C6396" w:rsidP="000C6396">
      <w:pPr>
        <w:pStyle w:val="ConsPlusNormal"/>
        <w:widowControl/>
        <w:numPr>
          <w:ilvl w:val="0"/>
          <w:numId w:val="3"/>
        </w:numPr>
        <w:tabs>
          <w:tab w:val="clear" w:pos="900"/>
        </w:tabs>
        <w:adjustRightInd w:val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407426D" w14:textId="77777777" w:rsidR="000C6396" w:rsidRDefault="000C6396" w:rsidP="000C6396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</w:pPr>
    </w:p>
    <w:p w14:paraId="558C349A" w14:textId="095CD7C4" w:rsidR="000C6396" w:rsidRDefault="000C6396" w:rsidP="000C63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A294D">
        <w:rPr>
          <w:rFonts w:ascii="Times New Roman" w:hAnsi="Times New Roman" w:cs="Times New Roman"/>
          <w:sz w:val="28"/>
          <w:szCs w:val="28"/>
        </w:rPr>
        <w:t>Порядок осуществления контроля за изготовлением избирательн</w:t>
      </w:r>
      <w:r>
        <w:rPr>
          <w:rFonts w:ascii="Times New Roman" w:hAnsi="Times New Roman" w:cs="Times New Roman"/>
          <w:sz w:val="28"/>
          <w:szCs w:val="28"/>
        </w:rPr>
        <w:t xml:space="preserve">ых бюллетеней </w:t>
      </w:r>
      <w:r w:rsidRPr="009675B0">
        <w:rPr>
          <w:rFonts w:ascii="Times New Roman" w:hAnsi="Times New Roman" w:cs="Times New Roman"/>
          <w:sz w:val="28"/>
          <w:szCs w:val="28"/>
        </w:rPr>
        <w:t xml:space="preserve">для голосования на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9675B0">
        <w:rPr>
          <w:rFonts w:ascii="Times New Roman" w:hAnsi="Times New Roman" w:cs="Times New Roman"/>
          <w:sz w:val="28"/>
          <w:szCs w:val="28"/>
        </w:rPr>
        <w:t xml:space="preserve">выборах </w:t>
      </w:r>
      <w:r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Думы Чусовского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одномандатному избирательному округу №17 </w:t>
      </w:r>
      <w:r w:rsidRPr="00BC0868">
        <w:rPr>
          <w:rFonts w:ascii="Times New Roman" w:hAnsi="Times New Roman" w:cs="Times New Roman"/>
          <w:sz w:val="28"/>
          <w:szCs w:val="28"/>
        </w:rPr>
        <w:t>(далее – Порядок) определяет</w:t>
      </w:r>
      <w:r w:rsidRPr="0072750C">
        <w:rPr>
          <w:rFonts w:ascii="Times New Roman" w:hAnsi="Times New Roman" w:cs="Times New Roman"/>
          <w:sz w:val="28"/>
          <w:szCs w:val="28"/>
        </w:rPr>
        <w:t xml:space="preserve"> порядок действий избирательных комиссий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контроля за изготовлением и передачей избирательных бюллетеней.</w:t>
      </w:r>
    </w:p>
    <w:p w14:paraId="7ECACC16" w14:textId="497024FD" w:rsidR="000C6396" w:rsidRPr="00F54CB3" w:rsidRDefault="000C6396" w:rsidP="000C639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1.2. Форма</w:t>
      </w:r>
      <w:r w:rsidRPr="00F54CB3">
        <w:rPr>
          <w:szCs w:val="28"/>
        </w:rPr>
        <w:t xml:space="preserve"> </w:t>
      </w:r>
      <w:r>
        <w:rPr>
          <w:szCs w:val="28"/>
        </w:rPr>
        <w:t xml:space="preserve">и тексты </w:t>
      </w:r>
      <w:r w:rsidRPr="00F54CB3">
        <w:rPr>
          <w:szCs w:val="28"/>
        </w:rPr>
        <w:t>избирательн</w:t>
      </w:r>
      <w:r>
        <w:rPr>
          <w:szCs w:val="28"/>
        </w:rPr>
        <w:t>ых</w:t>
      </w:r>
      <w:r w:rsidRPr="00F54CB3">
        <w:rPr>
          <w:szCs w:val="28"/>
        </w:rPr>
        <w:t xml:space="preserve"> бюллетен</w:t>
      </w:r>
      <w:r>
        <w:rPr>
          <w:szCs w:val="28"/>
        </w:rPr>
        <w:t xml:space="preserve">ей для голосования </w:t>
      </w:r>
      <w:r w:rsidRPr="0072750C">
        <w:rPr>
          <w:bCs/>
          <w:szCs w:val="28"/>
        </w:rPr>
        <w:t>на</w:t>
      </w:r>
      <w:r w:rsidRPr="000C6396">
        <w:rPr>
          <w:szCs w:val="28"/>
        </w:rPr>
        <w:t xml:space="preserve"> дополнительных выборах депутата Думы Чусовского муниципального округа Пермского края по одномандатному избирательному округу №17 </w:t>
      </w:r>
      <w:r w:rsidRPr="00F54CB3">
        <w:rPr>
          <w:szCs w:val="28"/>
        </w:rPr>
        <w:t>(далее – избирательны</w:t>
      </w:r>
      <w:r>
        <w:rPr>
          <w:szCs w:val="28"/>
        </w:rPr>
        <w:t>е бюллетени), утверждаю</w:t>
      </w:r>
      <w:r w:rsidRPr="00F54CB3">
        <w:rPr>
          <w:szCs w:val="28"/>
        </w:rPr>
        <w:t xml:space="preserve">тся </w:t>
      </w:r>
      <w:r>
        <w:rPr>
          <w:szCs w:val="28"/>
        </w:rPr>
        <w:t xml:space="preserve">территориальной избирательной комиссией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F54CB3">
        <w:rPr>
          <w:szCs w:val="28"/>
        </w:rPr>
        <w:t xml:space="preserve">. </w:t>
      </w:r>
    </w:p>
    <w:p w14:paraId="45046785" w14:textId="1CC4E36E" w:rsidR="000C6396" w:rsidRPr="00F54CB3" w:rsidRDefault="000C6396" w:rsidP="000C639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54CB3">
        <w:rPr>
          <w:szCs w:val="28"/>
        </w:rPr>
        <w:t xml:space="preserve">1.3. Избирательные бюллетени изготавливаются на основании </w:t>
      </w:r>
      <w:r>
        <w:rPr>
          <w:szCs w:val="28"/>
        </w:rPr>
        <w:t>решения</w:t>
      </w:r>
      <w:r w:rsidRPr="00F54CB3">
        <w:rPr>
          <w:szCs w:val="28"/>
        </w:rPr>
        <w:t xml:space="preserve"> </w:t>
      </w:r>
      <w:r>
        <w:rPr>
          <w:szCs w:val="28"/>
        </w:rPr>
        <w:t xml:space="preserve">территориальной избирательной комиссии 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F54CB3">
        <w:rPr>
          <w:szCs w:val="28"/>
        </w:rPr>
        <w:t>.</w:t>
      </w:r>
    </w:p>
    <w:p w14:paraId="55043926" w14:textId="77777777" w:rsidR="000C6396" w:rsidRPr="00F54CB3" w:rsidRDefault="000C6396" w:rsidP="000C6396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54CB3">
        <w:rPr>
          <w:szCs w:val="28"/>
        </w:rPr>
        <w:t>1.4. Избирательные бюллетени изготавливаются в полиграфической организаци</w:t>
      </w:r>
      <w:r>
        <w:rPr>
          <w:szCs w:val="28"/>
        </w:rPr>
        <w:t>и</w:t>
      </w:r>
      <w:r w:rsidRPr="00F54CB3">
        <w:rPr>
          <w:szCs w:val="28"/>
        </w:rPr>
        <w:t>, технически оснащенной для изготовления избирательной документации.</w:t>
      </w:r>
    </w:p>
    <w:p w14:paraId="1E114CDC" w14:textId="77777777" w:rsidR="000C6396" w:rsidRPr="00AA257D" w:rsidRDefault="000C6396" w:rsidP="000C6396">
      <w:pPr>
        <w:pStyle w:val="ConsPlusNormal"/>
        <w:widowControl/>
        <w:ind w:left="54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8BE5689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Контроль за изготовлением избирательных бюллетеней</w:t>
      </w:r>
    </w:p>
    <w:p w14:paraId="590A8B9A" w14:textId="77777777" w:rsidR="000C6396" w:rsidRPr="00AA257D" w:rsidRDefault="000C6396" w:rsidP="000C6396">
      <w:pPr>
        <w:pStyle w:val="2"/>
        <w:spacing w:after="0" w:line="240" w:lineRule="auto"/>
        <w:ind w:left="0" w:firstLine="748"/>
        <w:jc w:val="both"/>
        <w:rPr>
          <w:sz w:val="16"/>
          <w:szCs w:val="16"/>
        </w:rPr>
      </w:pPr>
    </w:p>
    <w:p w14:paraId="049A77E1" w14:textId="2E562E0E" w:rsidR="000C6396" w:rsidRDefault="000C6396" w:rsidP="000C6396">
      <w:pPr>
        <w:pStyle w:val="2"/>
        <w:spacing w:after="0" w:line="360" w:lineRule="exact"/>
        <w:ind w:left="0" w:firstLine="748"/>
        <w:jc w:val="both"/>
      </w:pPr>
      <w:r>
        <w:t xml:space="preserve">2.1. Контроль за изготовлением избирательных бюллетеней на всех этапах, включая проверку бумаги для изготовления избирательных бюллетеней на соответствие установленным решением территориальной избирательной комиссии </w:t>
      </w:r>
      <w:r>
        <w:rPr>
          <w:szCs w:val="28"/>
        </w:rPr>
        <w:t xml:space="preserve">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>
        <w:t xml:space="preserve"> требованиям, проверку формы и текста избирательного бюллетеня, процесса печатания текста избирательного бюллетеня, уничтожения лишних и выбракованных избирательных бюллетеней, доставку избирательных бюллетеней в территориальную избирательную комиссию осуществляют члены </w:t>
      </w:r>
      <w:r>
        <w:lastRenderedPageBreak/>
        <w:t xml:space="preserve">территориальной избирательной комиссии </w:t>
      </w:r>
      <w:r>
        <w:rPr>
          <w:szCs w:val="28"/>
        </w:rPr>
        <w:t xml:space="preserve">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>
        <w:t xml:space="preserve"> с правом решающего голоса.</w:t>
      </w:r>
    </w:p>
    <w:p w14:paraId="34F5998D" w14:textId="77777777" w:rsidR="000C6396" w:rsidRDefault="000C6396" w:rsidP="000C6396">
      <w:pPr>
        <w:pStyle w:val="2"/>
        <w:spacing w:after="0" w:line="360" w:lineRule="exact"/>
        <w:ind w:left="0" w:firstLine="748"/>
        <w:jc w:val="both"/>
      </w:pPr>
      <w:r>
        <w:t>2.2. После изготовления избирательных бюллетеней полиграфическая организация осуществляет выбраковку напечатанной избирательной продукции. Отбракованные бюллетени подлежат выделению из общей массы изготовленных избирательных бюллетеней и хранятся отдельно. Процесс выбраковки происходит под наблюдением членов Комиссии.</w:t>
      </w:r>
    </w:p>
    <w:p w14:paraId="4D109382" w14:textId="4B2F4E08" w:rsidR="000C6396" w:rsidRDefault="000C6396" w:rsidP="000C6396">
      <w:pPr>
        <w:pStyle w:val="2"/>
        <w:spacing w:after="0" w:line="360" w:lineRule="exact"/>
        <w:ind w:left="0" w:firstLine="748"/>
        <w:jc w:val="both"/>
      </w:pPr>
      <w:r>
        <w:t xml:space="preserve">2.3. Изготовленные и выверенные полиграфической организацией избирательные бюллетени передаются по акту членам Комиссии. В акте указывается дата, время и место его составления, а также количество передаваемых избирательных бюллетеней, подписи присутствующих при передаче членов территориальной избирательной комиссии </w:t>
      </w:r>
      <w:r>
        <w:rPr>
          <w:szCs w:val="28"/>
        </w:rPr>
        <w:t xml:space="preserve">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>
        <w:t xml:space="preserve"> с правом решающего, с правом совещательного голоса, зарегистрированных кандидатов, их представителей (приложение №1 к настоящему Порядку</w:t>
      </w:r>
      <w:r>
        <w:rPr>
          <w:szCs w:val="28"/>
        </w:rPr>
        <w:t>).</w:t>
      </w:r>
    </w:p>
    <w:p w14:paraId="0FF7C18A" w14:textId="77777777" w:rsidR="000C6396" w:rsidRDefault="000C6396" w:rsidP="000C6396">
      <w:pPr>
        <w:pStyle w:val="a7"/>
        <w:ind w:firstLine="748"/>
      </w:pPr>
      <w:r>
        <w:t>2.4. После передачи упакованных в пачки избирательных бюллетеней в количестве, соответствующем заказу, работники полиграфической организации в присутствии всех присутствующих лиц уничтожают отбракованные и лишние бюллетени (при их выявлении). Об этом составляются акты (приложения №№2, 3 к настоящему Порядку</w:t>
      </w:r>
      <w:r>
        <w:rPr>
          <w:szCs w:val="28"/>
        </w:rPr>
        <w:t>)</w:t>
      </w:r>
      <w:r>
        <w:t>, которые вправе подписать все присутствующие лица</w:t>
      </w:r>
      <w:r>
        <w:rPr>
          <w:szCs w:val="28"/>
        </w:rPr>
        <w:t>.</w:t>
      </w:r>
    </w:p>
    <w:p w14:paraId="2EC88069" w14:textId="2478777C" w:rsidR="000C6396" w:rsidRDefault="000C6396" w:rsidP="000C6396">
      <w:pPr>
        <w:pStyle w:val="a7"/>
        <w:ind w:firstLine="748"/>
        <w:rPr>
          <w:szCs w:val="24"/>
        </w:rPr>
      </w:pPr>
      <w:r>
        <w:rPr>
          <w:szCs w:val="24"/>
        </w:rPr>
        <w:t xml:space="preserve">2.5. Территориальная избирательная комиссия </w:t>
      </w:r>
      <w:r>
        <w:rPr>
          <w:szCs w:val="28"/>
        </w:rPr>
        <w:t xml:space="preserve">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>
        <w:rPr>
          <w:szCs w:val="24"/>
        </w:rPr>
        <w:t xml:space="preserve"> не позднее, чем за два дня до получения ею избирательных бюллетеней от полиграфической организации принимает решение о месте и времени передачи избирательных бюллетеней, которое доводит до сведения зарегистрированных кандидатов, фамилии, имена, отчества которых внесены в избирательный бюллетень, или их доверенных лиц.</w:t>
      </w:r>
    </w:p>
    <w:p w14:paraId="5CF2F53D" w14:textId="77777777" w:rsidR="000C6396" w:rsidRPr="00107062" w:rsidRDefault="000C6396" w:rsidP="000C6396">
      <w:pPr>
        <w:pStyle w:val="a7"/>
        <w:spacing w:line="240" w:lineRule="auto"/>
        <w:ind w:firstLine="748"/>
        <w:rPr>
          <w:szCs w:val="28"/>
        </w:rPr>
      </w:pPr>
    </w:p>
    <w:p w14:paraId="6FB70EBB" w14:textId="77777777" w:rsidR="000C6396" w:rsidRDefault="000C6396" w:rsidP="000C6396">
      <w:pPr>
        <w:pStyle w:val="a7"/>
        <w:spacing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>3. Передача избирательных бюллетеней в нижестоящие избирательные комиссии</w:t>
      </w:r>
    </w:p>
    <w:p w14:paraId="5CBD1983" w14:textId="77777777" w:rsidR="000C6396" w:rsidRPr="00AA257D" w:rsidRDefault="000C6396" w:rsidP="000C6396">
      <w:pPr>
        <w:pStyle w:val="a7"/>
        <w:spacing w:line="240" w:lineRule="auto"/>
        <w:ind w:firstLine="748"/>
        <w:rPr>
          <w:sz w:val="16"/>
          <w:szCs w:val="16"/>
        </w:rPr>
      </w:pPr>
    </w:p>
    <w:p w14:paraId="5D88A0E9" w14:textId="05A4C7B8" w:rsidR="000C6396" w:rsidRDefault="000C6396" w:rsidP="000C6396">
      <w:pPr>
        <w:pStyle w:val="a7"/>
        <w:rPr>
          <w:szCs w:val="24"/>
        </w:rPr>
      </w:pPr>
      <w:r>
        <w:rPr>
          <w:szCs w:val="24"/>
        </w:rPr>
        <w:t xml:space="preserve">3.1. Территориальная избирательная комиссия </w:t>
      </w:r>
      <w:r>
        <w:rPr>
          <w:szCs w:val="28"/>
        </w:rPr>
        <w:t xml:space="preserve">Чусовского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>
        <w:rPr>
          <w:szCs w:val="24"/>
        </w:rPr>
        <w:t xml:space="preserve"> передает по акту избирательные бюллетени участковым избирательным комиссиям на основании принятого ею решения о распределении избирательных бюллетеней, в срок не позднее, чем за один день до дня голосования (в том числе досрочного голосования) (</w:t>
      </w:r>
      <w:r>
        <w:t>приложение № 4 к настоящему Порядку</w:t>
      </w:r>
      <w:r>
        <w:rPr>
          <w:szCs w:val="28"/>
        </w:rPr>
        <w:t>)</w:t>
      </w:r>
      <w:r>
        <w:rPr>
          <w:szCs w:val="24"/>
        </w:rPr>
        <w:t>.</w:t>
      </w:r>
    </w:p>
    <w:p w14:paraId="5D92012E" w14:textId="77777777" w:rsidR="000C6396" w:rsidRDefault="000C6396" w:rsidP="000C6396">
      <w:pPr>
        <w:pStyle w:val="a7"/>
        <w:rPr>
          <w:szCs w:val="24"/>
        </w:rPr>
      </w:pPr>
      <w:r>
        <w:rPr>
          <w:szCs w:val="24"/>
        </w:rPr>
        <w:t xml:space="preserve">3.2. По каждому избирательному участку количество передаваемых избирательных бюллетеней не может превышать более чем на 0,5 процента число избирателей, зарегистрированных на данном избирательном участке, и </w:t>
      </w:r>
      <w:r>
        <w:rPr>
          <w:szCs w:val="24"/>
        </w:rPr>
        <w:lastRenderedPageBreak/>
        <w:t>составлять менее 70 процентов от числа избирателей, включенных в списки избирателей, включенных в списки избирателей на соответствующем избирательном участке на день передачи избирательных бюллетеней.</w:t>
      </w:r>
    </w:p>
    <w:p w14:paraId="45442930" w14:textId="77777777" w:rsidR="000C6396" w:rsidRDefault="000C6396" w:rsidP="000C6396">
      <w:pPr>
        <w:pStyle w:val="a7"/>
        <w:ind w:firstLine="748"/>
      </w:pPr>
      <w:r>
        <w:t xml:space="preserve">3.3. При передаче избирательных бюллетеней участковым избирательным комиссиям производится их поштучный пересчет и выбраковка, при этом выбракованные избирательные бюллетени (при их выявлении) уничтожаются членами территориальной избирательной комиссии, осуществляющей передачу избирательных бюллетеней, о чем составляется акт </w:t>
      </w:r>
      <w:r>
        <w:rPr>
          <w:szCs w:val="24"/>
        </w:rPr>
        <w:t>(</w:t>
      </w:r>
      <w:r>
        <w:t>приложение № 5 к настоящему Порядку</w:t>
      </w:r>
      <w:r>
        <w:rPr>
          <w:szCs w:val="28"/>
        </w:rPr>
        <w:t>)</w:t>
      </w:r>
      <w:r>
        <w:t>.</w:t>
      </w:r>
    </w:p>
    <w:p w14:paraId="62ECEA5B" w14:textId="77777777" w:rsidR="000C6396" w:rsidRDefault="000C6396" w:rsidP="000C6396">
      <w:pPr>
        <w:pStyle w:val="a7"/>
        <w:ind w:firstLine="748"/>
      </w:pPr>
      <w:r>
        <w:t>3.6. При передаче избирательных бюллетеней вышестоящей комиссией нижестоящей комиссии, их выбраковке и уничтожении вправе присутствовать члены этих комиссий с правом решающего, с правом совещательного голоса, зарегистрированные кандидаты, их доверенные лица.</w:t>
      </w:r>
    </w:p>
    <w:p w14:paraId="35E78FAF" w14:textId="77777777" w:rsidR="000C6396" w:rsidRDefault="000C6396" w:rsidP="000C6396">
      <w:pPr>
        <w:pStyle w:val="ConsPlusNormal"/>
        <w:widowControl/>
        <w:spacing w:line="360" w:lineRule="exact"/>
        <w:ind w:firstLine="74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3.7. Ответственность за передачу и сохранность избирательных бюллетеней несут председатели избирательных комиссий, осуществляющих передачу, получение и хранение избирательных бюллетеней.</w:t>
      </w:r>
    </w:p>
    <w:p w14:paraId="0F7FF243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3A7DA4F8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012E9384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72DDE520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5ABE2FA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6E2F7AD7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2E888B22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74E691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2622C471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1ED6ED28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3654E3A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71AE92D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5144817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C27D580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2F36617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54462DDB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235A0EAA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50F15D02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5689F9FB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0647ED60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106A3187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54FABD9E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32492B5E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3C118E3D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088A92E1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731779D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FC68C83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0F096C90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7796842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710637F8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169E18B6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A26BC15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4B0A53C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663D1DE9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51B14FF5" w14:textId="77777777" w:rsidR="000C6396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</w:p>
    <w:p w14:paraId="1A553B74" w14:textId="77777777" w:rsidR="000C6396" w:rsidRPr="00335C9E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 w:rsidRPr="00335C9E">
        <w:rPr>
          <w:rFonts w:ascii="Times New Roman" w:hAnsi="Times New Roman" w:cs="Times New Roman"/>
        </w:rPr>
        <w:t>Приложение № 1</w:t>
      </w:r>
    </w:p>
    <w:p w14:paraId="52D695A0" w14:textId="19C64814" w:rsidR="000C6396" w:rsidRPr="0072750C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 w:rsidRPr="00335C9E">
        <w:rPr>
          <w:rFonts w:ascii="Times New Roman" w:hAnsi="Times New Roman" w:cs="Times New Roman"/>
        </w:rPr>
        <w:t xml:space="preserve"> к Порядку </w:t>
      </w:r>
      <w:r>
        <w:rPr>
          <w:rFonts w:ascii="Times New Roman" w:hAnsi="Times New Roman" w:cs="Times New Roman"/>
        </w:rPr>
        <w:t xml:space="preserve">осуществления </w:t>
      </w:r>
      <w:r w:rsidRPr="00335C9E">
        <w:rPr>
          <w:rFonts w:ascii="Times New Roman" w:hAnsi="Times New Roman" w:cs="Times New Roman"/>
        </w:rPr>
        <w:t>контроля</w:t>
      </w:r>
      <w:r w:rsidRPr="00A14BAE">
        <w:rPr>
          <w:rFonts w:ascii="Times New Roman" w:hAnsi="Times New Roman" w:cs="Times New Roman"/>
        </w:rPr>
        <w:t xml:space="preserve"> за изготовлением избирательных бюллетеней для голосования </w:t>
      </w:r>
      <w:r w:rsidRPr="00327881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дополнительных </w:t>
      </w:r>
      <w:r w:rsidRPr="00A14BAE">
        <w:rPr>
          <w:rFonts w:ascii="Times New Roman" w:hAnsi="Times New Roman" w:cs="Times New Roman"/>
        </w:rPr>
        <w:t xml:space="preserve">выборах </w:t>
      </w:r>
      <w:r>
        <w:rPr>
          <w:rFonts w:ascii="Times New Roman" w:hAnsi="Times New Roman" w:cs="Times New Roman"/>
        </w:rPr>
        <w:t>депутат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Думы Чусовского </w:t>
      </w:r>
      <w:r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округа Пермского края</w:t>
      </w:r>
      <w:r>
        <w:rPr>
          <w:rFonts w:ascii="Times New Roman" w:hAnsi="Times New Roman" w:cs="Times New Roman"/>
        </w:rPr>
        <w:t xml:space="preserve"> по одномандатному избирательному округу №17</w:t>
      </w:r>
    </w:p>
    <w:p w14:paraId="0D36F5B7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p w14:paraId="107D381D" w14:textId="6C701583" w:rsidR="000C6396" w:rsidRPr="00AA257D" w:rsidRDefault="000C6396" w:rsidP="000C6396">
      <w:pPr>
        <w:pStyle w:val="a7"/>
        <w:tabs>
          <w:tab w:val="left" w:pos="10260"/>
        </w:tabs>
        <w:spacing w:line="240" w:lineRule="auto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 в</w:t>
      </w:r>
      <w:r>
        <w:rPr>
          <w:b/>
          <w:bCs/>
          <w:sz w:val="24"/>
          <w:szCs w:val="24"/>
        </w:rPr>
        <w:t>ыборы депутат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 Думы Чусовского </w:t>
      </w:r>
      <w:r>
        <w:rPr>
          <w:b/>
          <w:bCs/>
          <w:sz w:val="24"/>
          <w:szCs w:val="24"/>
        </w:rPr>
        <w:t>муниципального</w:t>
      </w:r>
      <w:r>
        <w:rPr>
          <w:b/>
          <w:bCs/>
          <w:sz w:val="24"/>
          <w:szCs w:val="24"/>
        </w:rPr>
        <w:t xml:space="preserve"> округа Пермского края </w:t>
      </w:r>
      <w:r>
        <w:rPr>
          <w:b/>
          <w:bCs/>
          <w:sz w:val="24"/>
          <w:szCs w:val="24"/>
        </w:rPr>
        <w:t>по одномандатному избирательному округу №17</w:t>
      </w:r>
    </w:p>
    <w:p w14:paraId="2EDE60B7" w14:textId="77777777" w:rsidR="000C6396" w:rsidRPr="00AA257D" w:rsidRDefault="000C6396" w:rsidP="000C6396">
      <w:pPr>
        <w:pStyle w:val="a7"/>
        <w:ind w:firstLine="540"/>
        <w:rPr>
          <w:bCs/>
          <w:sz w:val="24"/>
          <w:szCs w:val="24"/>
        </w:rPr>
      </w:pPr>
    </w:p>
    <w:p w14:paraId="24311E74" w14:textId="5035CF83" w:rsidR="000C6396" w:rsidRPr="003D6734" w:rsidRDefault="000C6396" w:rsidP="000C6396">
      <w:pPr>
        <w:jc w:val="center"/>
        <w:rPr>
          <w:b/>
          <w:bCs/>
        </w:rPr>
      </w:pPr>
      <w:r>
        <w:rPr>
          <w:b/>
          <w:bCs/>
        </w:rPr>
        <w:t>20</w:t>
      </w:r>
      <w:r>
        <w:rPr>
          <w:b/>
          <w:bCs/>
        </w:rPr>
        <w:t xml:space="preserve"> сентября 202</w:t>
      </w:r>
      <w:r>
        <w:rPr>
          <w:b/>
          <w:bCs/>
        </w:rPr>
        <w:t>6</w:t>
      </w:r>
      <w:r w:rsidRPr="003D6734">
        <w:rPr>
          <w:b/>
          <w:bCs/>
        </w:rPr>
        <w:t xml:space="preserve"> года</w:t>
      </w:r>
    </w:p>
    <w:p w14:paraId="0B6A170B" w14:textId="77777777" w:rsidR="000C6396" w:rsidRPr="003D6734" w:rsidRDefault="000C6396" w:rsidP="000C6396">
      <w:pPr>
        <w:pStyle w:val="21"/>
        <w:widowControl/>
        <w:outlineLvl w:val="1"/>
        <w:rPr>
          <w:b/>
          <w:sz w:val="24"/>
          <w:szCs w:val="24"/>
        </w:rPr>
      </w:pPr>
    </w:p>
    <w:p w14:paraId="0002BEBE" w14:textId="77777777" w:rsidR="000C6396" w:rsidRPr="003D6734" w:rsidRDefault="000C6396" w:rsidP="000C6396">
      <w:pPr>
        <w:jc w:val="center"/>
        <w:rPr>
          <w:b/>
        </w:rPr>
      </w:pPr>
      <w:r w:rsidRPr="003D6734">
        <w:rPr>
          <w:b/>
        </w:rPr>
        <w:t>Акт</w:t>
      </w:r>
    </w:p>
    <w:p w14:paraId="045C25EA" w14:textId="5497D2AC" w:rsidR="000C6396" w:rsidRPr="003D6734" w:rsidRDefault="000C6396" w:rsidP="000C6396">
      <w:pPr>
        <w:jc w:val="center"/>
        <w:rPr>
          <w:b/>
        </w:rPr>
      </w:pPr>
      <w:r w:rsidRPr="003D6734">
        <w:rPr>
          <w:b/>
        </w:rPr>
        <w:t>передачи избирательных бюллетеней для голосования на</w:t>
      </w:r>
      <w:r>
        <w:rPr>
          <w:b/>
        </w:rPr>
        <w:t xml:space="preserve"> </w:t>
      </w:r>
      <w:r>
        <w:rPr>
          <w:b/>
        </w:rPr>
        <w:t xml:space="preserve">дополнительных </w:t>
      </w:r>
      <w:r>
        <w:rPr>
          <w:b/>
        </w:rPr>
        <w:t xml:space="preserve">выборах </w:t>
      </w:r>
      <w:r>
        <w:rPr>
          <w:b/>
          <w:bCs/>
        </w:rPr>
        <w:t>депутат</w:t>
      </w:r>
      <w:r>
        <w:rPr>
          <w:b/>
          <w:bCs/>
        </w:rPr>
        <w:t>а</w:t>
      </w:r>
      <w:r>
        <w:rPr>
          <w:b/>
          <w:bCs/>
        </w:rPr>
        <w:t xml:space="preserve"> Думы Чусовского </w:t>
      </w:r>
      <w:r>
        <w:rPr>
          <w:b/>
          <w:bCs/>
        </w:rPr>
        <w:t>муниципального</w:t>
      </w:r>
      <w:r>
        <w:rPr>
          <w:b/>
          <w:bCs/>
        </w:rPr>
        <w:t xml:space="preserve"> округа Пермского края</w:t>
      </w:r>
      <w:r>
        <w:rPr>
          <w:b/>
          <w:bCs/>
        </w:rPr>
        <w:t xml:space="preserve"> по одномандатному избирательному округу №17</w:t>
      </w:r>
    </w:p>
    <w:p w14:paraId="5E273FE6" w14:textId="77777777" w:rsidR="000C6396" w:rsidRPr="003D6734" w:rsidRDefault="000C6396" w:rsidP="000C6396">
      <w:pPr>
        <w:spacing w:line="192" w:lineRule="auto"/>
        <w:jc w:val="center"/>
      </w:pPr>
    </w:p>
    <w:p w14:paraId="22CB4394" w14:textId="77777777" w:rsidR="000C6396" w:rsidRDefault="000C6396" w:rsidP="000C6396">
      <w:pPr>
        <w:spacing w:line="192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06"/>
      </w:tblGrid>
      <w:tr w:rsidR="000C6396" w:rsidRPr="008F7DC8" w14:paraId="0AFEA666" w14:textId="77777777" w:rsidTr="00BE6247">
        <w:tc>
          <w:tcPr>
            <w:tcW w:w="5068" w:type="dxa"/>
          </w:tcPr>
          <w:p w14:paraId="6AEC4A26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8F7DC8">
              <w:rPr>
                <w:rFonts w:ascii="Times New Roman" w:hAnsi="Times New Roman" w:cs="Times New Roman"/>
                <w:bCs/>
                <w:i/>
                <w:sz w:val="24"/>
              </w:rPr>
              <w:t>______________________</w:t>
            </w:r>
          </w:p>
          <w:p w14:paraId="05E5754A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F7DC8">
              <w:rPr>
                <w:rFonts w:ascii="Times New Roman" w:hAnsi="Times New Roman" w:cs="Times New Roman"/>
                <w:bCs/>
                <w:i/>
              </w:rPr>
              <w:t xml:space="preserve">   место составления акта</w:t>
            </w:r>
          </w:p>
        </w:tc>
        <w:tc>
          <w:tcPr>
            <w:tcW w:w="5069" w:type="dxa"/>
          </w:tcPr>
          <w:p w14:paraId="4ED1577F" w14:textId="77777777" w:rsidR="000C6396" w:rsidRPr="008F7DC8" w:rsidRDefault="000C6396" w:rsidP="00BE6247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F7DC8">
              <w:rPr>
                <w:rFonts w:ascii="Times New Roman" w:hAnsi="Times New Roman" w:cs="Times New Roman"/>
                <w:i/>
                <w:iCs/>
                <w:sz w:val="24"/>
              </w:rPr>
              <w:t>____________________________</w:t>
            </w:r>
          </w:p>
          <w:p w14:paraId="50168524" w14:textId="77777777" w:rsidR="000C6396" w:rsidRPr="008F7DC8" w:rsidRDefault="000C6396" w:rsidP="00BE624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7DC8">
              <w:rPr>
                <w:rFonts w:ascii="Times New Roman" w:hAnsi="Times New Roman" w:cs="Times New Roman"/>
                <w:i/>
                <w:iCs/>
              </w:rPr>
              <w:t xml:space="preserve">                            дата и время составления акта</w:t>
            </w:r>
          </w:p>
        </w:tc>
      </w:tr>
    </w:tbl>
    <w:p w14:paraId="6642553E" w14:textId="77777777" w:rsidR="000C6396" w:rsidRDefault="000C6396" w:rsidP="000C6396">
      <w:pPr>
        <w:spacing w:line="192" w:lineRule="auto"/>
      </w:pPr>
      <w:r>
        <w:t xml:space="preserve">    </w:t>
      </w:r>
    </w:p>
    <w:p w14:paraId="19CD2296" w14:textId="77777777" w:rsidR="000C6396" w:rsidRDefault="000C6396" w:rsidP="000C6396">
      <w:pPr>
        <w:ind w:firstLine="540"/>
        <w:jc w:val="both"/>
      </w:pPr>
      <w:r w:rsidRPr="003D6734">
        <w:t>Настоящим актом подтверждается, что</w:t>
      </w:r>
      <w:r>
        <w:t xml:space="preserve"> ___________________________</w:t>
      </w:r>
    </w:p>
    <w:p w14:paraId="6DB4A004" w14:textId="77777777" w:rsidR="000C6396" w:rsidRDefault="000C6396" w:rsidP="000C6396">
      <w:pPr>
        <w:ind w:firstLine="540"/>
        <w:jc w:val="both"/>
      </w:pPr>
      <w:r>
        <w:t>____________________________________________________________</w:t>
      </w:r>
    </w:p>
    <w:p w14:paraId="456BBD41" w14:textId="77777777" w:rsidR="000C6396" w:rsidRPr="003D6734" w:rsidRDefault="000C6396" w:rsidP="000C6396">
      <w:pPr>
        <w:ind w:firstLine="540"/>
        <w:jc w:val="both"/>
        <w:rPr>
          <w:i/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 w:rsidRPr="003D6734">
        <w:rPr>
          <w:i/>
        </w:rPr>
        <w:t>н</w:t>
      </w:r>
      <w:r>
        <w:rPr>
          <w:i/>
          <w:sz w:val="20"/>
        </w:rPr>
        <w:t>аименование полиграфической организации</w:t>
      </w:r>
    </w:p>
    <w:p w14:paraId="51482D92" w14:textId="20B44531" w:rsidR="000C6396" w:rsidRPr="003D6734" w:rsidRDefault="000C6396" w:rsidP="000C6396">
      <w:pPr>
        <w:jc w:val="both"/>
      </w:pPr>
      <w:r w:rsidRPr="003D6734">
        <w:t xml:space="preserve">передала территориальной избирательной комиссии </w:t>
      </w:r>
      <w:r>
        <w:t xml:space="preserve">Чусовского </w:t>
      </w:r>
      <w:r>
        <w:t>муниципального</w:t>
      </w:r>
      <w:r>
        <w:t xml:space="preserve"> округа</w:t>
      </w:r>
      <w:r w:rsidRPr="003D6734">
        <w:t xml:space="preserve"> избирательные бюллетени для голосования </w:t>
      </w:r>
      <w:r w:rsidRPr="00FD4234">
        <w:t xml:space="preserve">на </w:t>
      </w:r>
      <w:r>
        <w:t xml:space="preserve">дополнительных </w:t>
      </w:r>
      <w:r w:rsidRPr="00FD4234">
        <w:t xml:space="preserve">выборах </w:t>
      </w:r>
      <w:r>
        <w:rPr>
          <w:bCs/>
        </w:rPr>
        <w:t>депутат</w:t>
      </w:r>
      <w:r>
        <w:rPr>
          <w:bCs/>
        </w:rPr>
        <w:t>а</w:t>
      </w:r>
      <w:r>
        <w:rPr>
          <w:bCs/>
        </w:rPr>
        <w:t xml:space="preserve"> Думы Чусовского </w:t>
      </w:r>
      <w:r>
        <w:rPr>
          <w:bCs/>
        </w:rPr>
        <w:t>муниципального</w:t>
      </w:r>
      <w:r>
        <w:rPr>
          <w:bCs/>
        </w:rPr>
        <w:t xml:space="preserve"> округа Пермского края Пермского края </w:t>
      </w:r>
      <w:r>
        <w:rPr>
          <w:bCs/>
        </w:rPr>
        <w:t xml:space="preserve">по одномандатному избирательному округу №17 </w:t>
      </w:r>
      <w:r w:rsidRPr="003D6734">
        <w:t xml:space="preserve">в </w:t>
      </w:r>
      <w:r>
        <w:t xml:space="preserve">общем </w:t>
      </w:r>
      <w:r w:rsidRPr="003D6734">
        <w:t>количестве:</w:t>
      </w:r>
    </w:p>
    <w:p w14:paraId="59091467" w14:textId="77777777" w:rsidR="000C6396" w:rsidRPr="008926A2" w:rsidRDefault="000C6396" w:rsidP="000C6396">
      <w:pPr>
        <w:jc w:val="both"/>
        <w:rPr>
          <w:sz w:val="12"/>
          <w:szCs w:val="12"/>
        </w:rPr>
      </w:pPr>
    </w:p>
    <w:p w14:paraId="4C608F81" w14:textId="746A3576" w:rsidR="000C6396" w:rsidRDefault="000C6396" w:rsidP="000C6396">
      <w:pPr>
        <w:pStyle w:val="af6"/>
        <w:spacing w:after="0"/>
        <w:ind w:left="0"/>
        <w:jc w:val="both"/>
      </w:pPr>
      <w:r>
        <w:rPr>
          <w:szCs w:val="28"/>
        </w:rPr>
        <w:t>___________________________________________________</w:t>
      </w:r>
      <w:r>
        <w:rPr>
          <w:szCs w:val="28"/>
        </w:rPr>
        <w:t>_______________</w:t>
      </w:r>
      <w:r>
        <w:t>.</w:t>
      </w:r>
    </w:p>
    <w:p w14:paraId="2F6E2AC5" w14:textId="77777777" w:rsidR="000C6396" w:rsidRDefault="000C6396" w:rsidP="000C6396">
      <w:pPr>
        <w:pStyle w:val="af6"/>
        <w:tabs>
          <w:tab w:val="num" w:pos="1080"/>
        </w:tabs>
        <w:spacing w:after="0"/>
        <w:ind w:left="0"/>
        <w:jc w:val="center"/>
        <w:rPr>
          <w:i/>
          <w:sz w:val="20"/>
        </w:rPr>
      </w:pPr>
      <w:r w:rsidRPr="000E1CBB">
        <w:rPr>
          <w:i/>
        </w:rPr>
        <w:t>к</w:t>
      </w:r>
      <w:r>
        <w:rPr>
          <w:i/>
          <w:sz w:val="20"/>
        </w:rPr>
        <w:t>оличество бюллетеней цифрами и прописью</w:t>
      </w:r>
    </w:p>
    <w:p w14:paraId="306B986A" w14:textId="77777777" w:rsidR="000C6396" w:rsidRDefault="000C6396" w:rsidP="000C6396">
      <w:pPr>
        <w:pStyle w:val="af6"/>
        <w:tabs>
          <w:tab w:val="num" w:pos="1080"/>
        </w:tabs>
        <w:spacing w:after="0"/>
        <w:ind w:left="0"/>
        <w:jc w:val="both"/>
      </w:pPr>
      <w:r>
        <w:t xml:space="preserve">в том числе </w:t>
      </w:r>
      <w:r w:rsidRPr="00A14BAE">
        <w:t>по избирательным округам:</w:t>
      </w:r>
    </w:p>
    <w:p w14:paraId="2AC2F3F9" w14:textId="77777777" w:rsidR="000C6396" w:rsidRPr="00A14BAE" w:rsidRDefault="000C6396" w:rsidP="000C6396">
      <w:pPr>
        <w:pStyle w:val="af6"/>
        <w:tabs>
          <w:tab w:val="num" w:pos="1080"/>
        </w:tabs>
        <w:spacing w:after="0"/>
        <w:ind w:left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540"/>
        <w:gridCol w:w="3165"/>
      </w:tblGrid>
      <w:tr w:rsidR="000C6396" w:rsidRPr="00A14BAE" w14:paraId="68496583" w14:textId="77777777" w:rsidTr="000C6396">
        <w:trPr>
          <w:trHeight w:val="284"/>
        </w:trPr>
        <w:tc>
          <w:tcPr>
            <w:tcW w:w="640" w:type="dxa"/>
            <w:vAlign w:val="center"/>
          </w:tcPr>
          <w:p w14:paraId="14166CA7" w14:textId="77777777" w:rsidR="000C6396" w:rsidRPr="00A14BAE" w:rsidRDefault="000C6396" w:rsidP="00BE6247">
            <w:pPr>
              <w:jc w:val="center"/>
            </w:pPr>
            <w:r w:rsidRPr="00A14BAE">
              <w:t>№ п/п</w:t>
            </w:r>
          </w:p>
        </w:tc>
        <w:tc>
          <w:tcPr>
            <w:tcW w:w="5540" w:type="dxa"/>
            <w:vAlign w:val="center"/>
          </w:tcPr>
          <w:p w14:paraId="3B530A4D" w14:textId="77777777" w:rsidR="000C6396" w:rsidRPr="00A14BAE" w:rsidRDefault="000C6396" w:rsidP="00BE6247">
            <w:pPr>
              <w:jc w:val="center"/>
            </w:pPr>
            <w:r w:rsidRPr="00A14BAE">
              <w:t>Избирательный округ</w:t>
            </w:r>
          </w:p>
        </w:tc>
        <w:tc>
          <w:tcPr>
            <w:tcW w:w="3165" w:type="dxa"/>
            <w:vAlign w:val="center"/>
          </w:tcPr>
          <w:p w14:paraId="7BBEF852" w14:textId="77777777" w:rsidR="000C6396" w:rsidRPr="00A14BAE" w:rsidRDefault="000C6396" w:rsidP="00BE6247">
            <w:pPr>
              <w:jc w:val="center"/>
            </w:pPr>
            <w:r w:rsidRPr="00A14BAE">
              <w:t>Количество</w:t>
            </w:r>
          </w:p>
        </w:tc>
      </w:tr>
      <w:tr w:rsidR="000C6396" w:rsidRPr="00A14BAE" w14:paraId="178AABD1" w14:textId="77777777" w:rsidTr="000C6396">
        <w:trPr>
          <w:trHeight w:val="284"/>
        </w:trPr>
        <w:tc>
          <w:tcPr>
            <w:tcW w:w="640" w:type="dxa"/>
            <w:vAlign w:val="center"/>
          </w:tcPr>
          <w:p w14:paraId="62C83904" w14:textId="77777777" w:rsidR="000C6396" w:rsidRPr="00A14BAE" w:rsidRDefault="000C6396" w:rsidP="00BE6247">
            <w:pPr>
              <w:jc w:val="center"/>
            </w:pPr>
            <w:r w:rsidRPr="00A14BAE">
              <w:t>1</w:t>
            </w:r>
          </w:p>
        </w:tc>
        <w:tc>
          <w:tcPr>
            <w:tcW w:w="5540" w:type="dxa"/>
            <w:vAlign w:val="center"/>
          </w:tcPr>
          <w:p w14:paraId="364033E8" w14:textId="133DA128" w:rsidR="000C6396" w:rsidRPr="00A14BAE" w:rsidRDefault="000C6396" w:rsidP="00BE6247">
            <w:r>
              <w:t>Одно</w:t>
            </w:r>
            <w:r w:rsidRPr="00A14BAE">
              <w:t>мандатный избирательный округ №</w:t>
            </w:r>
            <w:r>
              <w:t xml:space="preserve"> 17</w:t>
            </w:r>
          </w:p>
        </w:tc>
        <w:tc>
          <w:tcPr>
            <w:tcW w:w="3165" w:type="dxa"/>
            <w:vAlign w:val="center"/>
          </w:tcPr>
          <w:p w14:paraId="581422DF" w14:textId="77777777" w:rsidR="000C6396" w:rsidRPr="00A14BAE" w:rsidRDefault="000C6396" w:rsidP="00BE6247">
            <w:pPr>
              <w:jc w:val="center"/>
            </w:pPr>
          </w:p>
        </w:tc>
      </w:tr>
    </w:tbl>
    <w:p w14:paraId="06907D84" w14:textId="77777777" w:rsidR="000C6396" w:rsidRPr="00A14BAE" w:rsidRDefault="000C6396" w:rsidP="000C6396">
      <w:pPr>
        <w:pStyle w:val="af6"/>
        <w:tabs>
          <w:tab w:val="num" w:pos="1080"/>
        </w:tabs>
        <w:spacing w:after="0"/>
        <w:ind w:left="0"/>
        <w:jc w:val="both"/>
        <w:rPr>
          <w:szCs w:val="28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695"/>
        <w:gridCol w:w="1508"/>
        <w:gridCol w:w="306"/>
        <w:gridCol w:w="2713"/>
      </w:tblGrid>
      <w:tr w:rsidR="000C6396" w14:paraId="60685497" w14:textId="77777777" w:rsidTr="00BE62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2BF343" w14:textId="77777777" w:rsidR="000C6396" w:rsidRPr="00AF5557" w:rsidRDefault="000C6396" w:rsidP="00BE6247">
            <w:pPr>
              <w:pStyle w:val="7"/>
              <w:widowControl/>
              <w:spacing w:before="120" w:after="120"/>
              <w:rPr>
                <w:b w:val="0"/>
                <w:sz w:val="24"/>
                <w:szCs w:val="24"/>
              </w:rPr>
            </w:pPr>
            <w:r w:rsidRPr="00AF5557">
              <w:rPr>
                <w:b w:val="0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14:paraId="61204806" w14:textId="77777777" w:rsidR="000C6396" w:rsidRPr="00327881" w:rsidRDefault="000C6396" w:rsidP="00BE6247">
            <w:pPr>
              <w:pStyle w:val="3"/>
              <w:rPr>
                <w:sz w:val="24"/>
              </w:rPr>
            </w:pPr>
            <w:r>
              <w:rPr>
                <w:sz w:val="24"/>
              </w:rPr>
              <w:t>Представитель полиграфической организации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2E780398" w14:textId="77777777" w:rsidR="000C6396" w:rsidRPr="00AF5557" w:rsidRDefault="000C6396" w:rsidP="00BE6247">
            <w:pPr>
              <w:pStyle w:val="21"/>
              <w:keepNext w:val="0"/>
              <w:widowControl/>
              <w:spacing w:line="240" w:lineRule="auto"/>
              <w:jc w:val="left"/>
              <w:outlineLvl w:val="1"/>
              <w:rPr>
                <w:sz w:val="20"/>
                <w:szCs w:val="20"/>
              </w:rPr>
            </w:pPr>
          </w:p>
          <w:p w14:paraId="4D2EA9E5" w14:textId="77777777" w:rsidR="000C6396" w:rsidRDefault="000C6396" w:rsidP="00BE6247">
            <w:pPr>
              <w:pStyle w:val="21"/>
              <w:keepNext w:val="0"/>
              <w:widowControl/>
              <w:spacing w:line="240" w:lineRule="auto"/>
              <w:outlineLvl w:val="1"/>
              <w:rPr>
                <w:sz w:val="20"/>
              </w:rPr>
            </w:pPr>
            <w:r>
              <w:t>__________</w:t>
            </w:r>
            <w:r>
              <w:br/>
            </w:r>
            <w:r>
              <w:rPr>
                <w:sz w:val="20"/>
              </w:rPr>
              <w:t>(подпись)</w:t>
            </w:r>
          </w:p>
          <w:p w14:paraId="1238A191" w14:textId="77777777" w:rsidR="000C6396" w:rsidRPr="00941040" w:rsidRDefault="000C6396" w:rsidP="00BE6247"/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219AF651" w14:textId="77777777" w:rsidR="000C6396" w:rsidRDefault="000C6396" w:rsidP="00BE6247"/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50E85592" w14:textId="77777777" w:rsidR="000C6396" w:rsidRDefault="000C6396" w:rsidP="00BE6247">
            <w:pPr>
              <w:rPr>
                <w:sz w:val="20"/>
              </w:rPr>
            </w:pPr>
          </w:p>
          <w:p w14:paraId="7C279B33" w14:textId="77777777" w:rsidR="000C6396" w:rsidRDefault="000C6396" w:rsidP="00BE6247">
            <w:r>
              <w:t>_________________</w:t>
            </w:r>
          </w:p>
          <w:p w14:paraId="1679F994" w14:textId="77777777" w:rsidR="000C6396" w:rsidRDefault="000C6396" w:rsidP="00BE6247">
            <w:r>
              <w:rPr>
                <w:sz w:val="20"/>
              </w:rPr>
              <w:t>(инициалы, фамилия)</w:t>
            </w:r>
          </w:p>
        </w:tc>
      </w:tr>
      <w:tr w:rsidR="000C6396" w14:paraId="68BBD85A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821D0B" w14:textId="77777777" w:rsidR="000C6396" w:rsidRPr="00AF5557" w:rsidRDefault="000C6396" w:rsidP="00BE6247">
            <w:pPr>
              <w:pStyle w:val="41"/>
              <w:keepNext w:val="0"/>
              <w:widowControl/>
              <w:jc w:val="center"/>
              <w:outlineLvl w:val="1"/>
              <w:rPr>
                <w:sz w:val="24"/>
                <w:u w:val="none"/>
              </w:rPr>
            </w:pPr>
            <w:r w:rsidRPr="00AF5557">
              <w:rPr>
                <w:sz w:val="24"/>
                <w:u w:val="none"/>
              </w:rPr>
              <w:t>МП</w:t>
            </w:r>
          </w:p>
        </w:tc>
        <w:tc>
          <w:tcPr>
            <w:tcW w:w="3695" w:type="dxa"/>
            <w:tcBorders>
              <w:top w:val="nil"/>
              <w:left w:val="nil"/>
              <w:right w:val="nil"/>
            </w:tcBorders>
          </w:tcPr>
          <w:p w14:paraId="23A0EFF6" w14:textId="35FAAF9C" w:rsidR="000C6396" w:rsidRPr="00AF7865" w:rsidRDefault="000C6396" w:rsidP="000C6396">
            <w:pPr>
              <w:rPr>
                <w:sz w:val="24"/>
                <w:szCs w:val="24"/>
              </w:rPr>
            </w:pPr>
            <w:r w:rsidRPr="00AF7865">
              <w:rPr>
                <w:sz w:val="24"/>
                <w:szCs w:val="24"/>
              </w:rPr>
              <w:t xml:space="preserve">Председатель территориальной избирательной комиссии Чусовского </w:t>
            </w:r>
            <w:r>
              <w:rPr>
                <w:sz w:val="24"/>
                <w:szCs w:val="24"/>
              </w:rPr>
              <w:t>муниципального</w:t>
            </w:r>
            <w:r w:rsidRPr="00AF7865"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14:paraId="70227659" w14:textId="77777777" w:rsidR="000C6396" w:rsidRDefault="000C6396" w:rsidP="00BE6247"/>
          <w:p w14:paraId="75232732" w14:textId="77777777" w:rsidR="000C6396" w:rsidRDefault="000C6396" w:rsidP="00BE6247">
            <w:r>
              <w:t>_________</w:t>
            </w:r>
          </w:p>
          <w:p w14:paraId="60A39489" w14:textId="77777777" w:rsidR="000C6396" w:rsidRDefault="000C6396" w:rsidP="00BE62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right w:val="nil"/>
            </w:tcBorders>
          </w:tcPr>
          <w:p w14:paraId="7E8630D8" w14:textId="77777777" w:rsidR="000C6396" w:rsidRDefault="000C6396" w:rsidP="00BE6247"/>
        </w:tc>
        <w:tc>
          <w:tcPr>
            <w:tcW w:w="2713" w:type="dxa"/>
            <w:tcBorders>
              <w:top w:val="nil"/>
              <w:left w:val="nil"/>
              <w:right w:val="nil"/>
            </w:tcBorders>
          </w:tcPr>
          <w:p w14:paraId="7D0CCFF1" w14:textId="77777777" w:rsidR="000C6396" w:rsidRDefault="000C6396" w:rsidP="00BE6247"/>
          <w:p w14:paraId="6F924BF5" w14:textId="77777777" w:rsidR="000C6396" w:rsidRDefault="000C6396" w:rsidP="00BE6247">
            <w:r>
              <w:t>_________________</w:t>
            </w:r>
          </w:p>
          <w:p w14:paraId="5A78D623" w14:textId="77777777" w:rsidR="000C6396" w:rsidRDefault="000C6396" w:rsidP="00BE6247">
            <w:pPr>
              <w:rPr>
                <w:sz w:val="20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0C6396" w14:paraId="5FFB2A19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67D428" w14:textId="77777777" w:rsidR="000C6396" w:rsidRPr="00AF5557" w:rsidRDefault="000C6396" w:rsidP="00BE6247">
            <w:pPr>
              <w:pStyle w:val="41"/>
              <w:keepNext w:val="0"/>
              <w:widowControl/>
              <w:jc w:val="center"/>
              <w:outlineLvl w:val="1"/>
              <w:rPr>
                <w:sz w:val="24"/>
                <w:u w:val="none"/>
              </w:rPr>
            </w:pPr>
          </w:p>
        </w:tc>
        <w:tc>
          <w:tcPr>
            <w:tcW w:w="3695" w:type="dxa"/>
            <w:tcBorders>
              <w:top w:val="nil"/>
              <w:left w:val="nil"/>
              <w:right w:val="nil"/>
            </w:tcBorders>
          </w:tcPr>
          <w:p w14:paraId="6F42C5BD" w14:textId="77777777" w:rsidR="000C6396" w:rsidRPr="00AF7865" w:rsidRDefault="000C6396" w:rsidP="00BE6247">
            <w:pPr>
              <w:rPr>
                <w:sz w:val="24"/>
                <w:szCs w:val="24"/>
              </w:rPr>
            </w:pPr>
          </w:p>
          <w:p w14:paraId="6FA8E13D" w14:textId="06446B71" w:rsidR="000C6396" w:rsidRPr="00AF7865" w:rsidRDefault="000C6396" w:rsidP="000C6396">
            <w:pPr>
              <w:rPr>
                <w:sz w:val="24"/>
                <w:szCs w:val="24"/>
              </w:rPr>
            </w:pPr>
            <w:r w:rsidRPr="00AF7865">
              <w:rPr>
                <w:sz w:val="24"/>
                <w:szCs w:val="24"/>
              </w:rPr>
              <w:t xml:space="preserve">Член территориальной избирательной комиссии Чусовского </w:t>
            </w:r>
            <w:r>
              <w:rPr>
                <w:sz w:val="24"/>
                <w:szCs w:val="24"/>
              </w:rPr>
              <w:t>муниципального</w:t>
            </w:r>
            <w:r w:rsidRPr="00AF7865">
              <w:rPr>
                <w:sz w:val="24"/>
                <w:szCs w:val="24"/>
              </w:rPr>
              <w:t xml:space="preserve"> округа с правом решающего голоса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14:paraId="3CD5CB7C" w14:textId="77777777" w:rsidR="000C6396" w:rsidRDefault="000C6396" w:rsidP="00BE6247"/>
          <w:p w14:paraId="70EC244B" w14:textId="77777777" w:rsidR="000C6396" w:rsidRDefault="000C6396" w:rsidP="00BE6247"/>
          <w:p w14:paraId="2E393FB1" w14:textId="77777777" w:rsidR="000C6396" w:rsidRDefault="000C6396" w:rsidP="00BE6247"/>
          <w:p w14:paraId="654D393F" w14:textId="77777777" w:rsidR="000C6396" w:rsidRDefault="000C6396" w:rsidP="00BE6247">
            <w:r>
              <w:t>_________</w:t>
            </w:r>
          </w:p>
          <w:p w14:paraId="5E9A1ED2" w14:textId="77777777" w:rsidR="000C6396" w:rsidRDefault="000C6396" w:rsidP="00BE6247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right w:val="nil"/>
            </w:tcBorders>
          </w:tcPr>
          <w:p w14:paraId="599D3E92" w14:textId="77777777" w:rsidR="000C6396" w:rsidRDefault="000C6396" w:rsidP="00BE6247"/>
        </w:tc>
        <w:tc>
          <w:tcPr>
            <w:tcW w:w="2713" w:type="dxa"/>
            <w:tcBorders>
              <w:top w:val="nil"/>
              <w:left w:val="nil"/>
              <w:right w:val="nil"/>
            </w:tcBorders>
          </w:tcPr>
          <w:p w14:paraId="0076508B" w14:textId="77777777" w:rsidR="000C6396" w:rsidRDefault="000C6396" w:rsidP="00BE6247"/>
          <w:p w14:paraId="55FC8E61" w14:textId="77777777" w:rsidR="000C6396" w:rsidRDefault="000C6396" w:rsidP="00BE6247"/>
          <w:p w14:paraId="54EF0DAF" w14:textId="77777777" w:rsidR="000C6396" w:rsidRDefault="000C6396" w:rsidP="00BE6247"/>
          <w:p w14:paraId="71ECCDD6" w14:textId="77777777" w:rsidR="000C6396" w:rsidRDefault="000C6396" w:rsidP="00BE6247">
            <w:r>
              <w:t>_________________</w:t>
            </w:r>
          </w:p>
          <w:p w14:paraId="24A16DB9" w14:textId="77777777" w:rsidR="000C6396" w:rsidRDefault="000C6396" w:rsidP="00BE6247">
            <w:r>
              <w:rPr>
                <w:sz w:val="20"/>
              </w:rPr>
              <w:t>(инициалы, фамилия)</w:t>
            </w:r>
          </w:p>
        </w:tc>
      </w:tr>
      <w:tr w:rsidR="000C6396" w14:paraId="0B8F2430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8ADD65" w14:textId="77777777" w:rsidR="000C6396" w:rsidRDefault="000C6396" w:rsidP="00BE6247">
            <w:pPr>
              <w:pStyle w:val="21"/>
              <w:keepNext w:val="0"/>
              <w:widowControl/>
              <w:spacing w:line="240" w:lineRule="auto"/>
              <w:outlineLvl w:val="1"/>
            </w:pPr>
          </w:p>
        </w:tc>
        <w:tc>
          <w:tcPr>
            <w:tcW w:w="3695" w:type="dxa"/>
            <w:tcBorders>
              <w:top w:val="nil"/>
              <w:left w:val="nil"/>
              <w:bottom w:val="nil"/>
            </w:tcBorders>
          </w:tcPr>
          <w:p w14:paraId="075C3D24" w14:textId="77777777" w:rsidR="000C6396" w:rsidRPr="00AF7865" w:rsidRDefault="000C6396" w:rsidP="00BE6247">
            <w:pPr>
              <w:rPr>
                <w:sz w:val="24"/>
                <w:szCs w:val="24"/>
              </w:rPr>
            </w:pPr>
          </w:p>
          <w:p w14:paraId="78A2528F" w14:textId="77777777" w:rsidR="000C6396" w:rsidRPr="00AF7865" w:rsidRDefault="000C6396" w:rsidP="00BE6247">
            <w:pPr>
              <w:rPr>
                <w:sz w:val="24"/>
                <w:szCs w:val="24"/>
              </w:rPr>
            </w:pPr>
            <w:r w:rsidRPr="00AF7865">
              <w:rPr>
                <w:sz w:val="24"/>
                <w:szCs w:val="24"/>
              </w:rPr>
              <w:t>Подписи лиц, присутствующих при передаче избирательных бюллетеней</w:t>
            </w:r>
          </w:p>
          <w:p w14:paraId="064638E8" w14:textId="77777777" w:rsidR="000C6396" w:rsidRPr="00AF7865" w:rsidRDefault="000C6396" w:rsidP="00BE6247">
            <w:pPr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bottom w:val="nil"/>
            </w:tcBorders>
          </w:tcPr>
          <w:p w14:paraId="4F01C09F" w14:textId="77777777" w:rsidR="000C6396" w:rsidRDefault="000C6396" w:rsidP="00BE6247"/>
          <w:p w14:paraId="11477147" w14:textId="77777777" w:rsidR="000C6396" w:rsidRDefault="000C6396" w:rsidP="00BE6247"/>
          <w:p w14:paraId="7CD15847" w14:textId="77777777" w:rsidR="000C6396" w:rsidRDefault="000C6396" w:rsidP="00BE6247">
            <w:r>
              <w:t>_________</w:t>
            </w:r>
          </w:p>
          <w:p w14:paraId="0634916F" w14:textId="77777777" w:rsidR="000C6396" w:rsidRDefault="000C6396" w:rsidP="00BE6247">
            <w:pPr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306" w:type="dxa"/>
            <w:tcBorders>
              <w:top w:val="nil"/>
              <w:bottom w:val="nil"/>
            </w:tcBorders>
          </w:tcPr>
          <w:p w14:paraId="29BC09B2" w14:textId="77777777" w:rsidR="000C6396" w:rsidRDefault="000C6396" w:rsidP="00BE6247"/>
        </w:tc>
        <w:tc>
          <w:tcPr>
            <w:tcW w:w="2713" w:type="dxa"/>
            <w:tcBorders>
              <w:top w:val="nil"/>
              <w:bottom w:val="nil"/>
              <w:right w:val="nil"/>
            </w:tcBorders>
          </w:tcPr>
          <w:p w14:paraId="2DCCB83F" w14:textId="77777777" w:rsidR="000C6396" w:rsidRDefault="000C6396" w:rsidP="00BE6247"/>
          <w:p w14:paraId="21C526C6" w14:textId="77777777" w:rsidR="000C6396" w:rsidRDefault="000C6396" w:rsidP="00BE6247"/>
          <w:p w14:paraId="236D4443" w14:textId="77777777" w:rsidR="000C6396" w:rsidRDefault="000C6396" w:rsidP="00BE6247">
            <w:r>
              <w:t>_________________</w:t>
            </w:r>
          </w:p>
          <w:p w14:paraId="31E07903" w14:textId="77777777" w:rsidR="000C6396" w:rsidRDefault="000C6396" w:rsidP="00BE6247">
            <w:r>
              <w:rPr>
                <w:sz w:val="20"/>
              </w:rPr>
              <w:t>(инициалы, фамилия)</w:t>
            </w:r>
          </w:p>
        </w:tc>
      </w:tr>
    </w:tbl>
    <w:p w14:paraId="0D6BEC7B" w14:textId="77777777" w:rsidR="000C6396" w:rsidRDefault="000C6396" w:rsidP="000C6396">
      <w:pPr>
        <w:pStyle w:val="ConsPlusNormal"/>
        <w:widowControl/>
        <w:ind w:left="6171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2D2FD5D0" w14:textId="2D9088BD" w:rsidR="000C6396" w:rsidRPr="00335C9E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14:paraId="1F2A6175" w14:textId="77777777" w:rsidR="000C6396" w:rsidRPr="0072750C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 w:rsidRPr="00335C9E">
        <w:rPr>
          <w:rFonts w:ascii="Times New Roman" w:hAnsi="Times New Roman" w:cs="Times New Roman"/>
        </w:rPr>
        <w:t xml:space="preserve"> к Порядку </w:t>
      </w:r>
      <w:r>
        <w:rPr>
          <w:rFonts w:ascii="Times New Roman" w:hAnsi="Times New Roman" w:cs="Times New Roman"/>
        </w:rPr>
        <w:t xml:space="preserve">осуществления </w:t>
      </w:r>
      <w:r w:rsidRPr="00335C9E">
        <w:rPr>
          <w:rFonts w:ascii="Times New Roman" w:hAnsi="Times New Roman" w:cs="Times New Roman"/>
        </w:rPr>
        <w:t>контроля</w:t>
      </w:r>
      <w:r w:rsidRPr="00A14BAE">
        <w:rPr>
          <w:rFonts w:ascii="Times New Roman" w:hAnsi="Times New Roman" w:cs="Times New Roman"/>
        </w:rPr>
        <w:t xml:space="preserve"> за изготовлением избирательных бюллетеней для голосования </w:t>
      </w:r>
      <w:r w:rsidRPr="00327881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дополнительных </w:t>
      </w:r>
      <w:r w:rsidRPr="00A14BAE">
        <w:rPr>
          <w:rFonts w:ascii="Times New Roman" w:hAnsi="Times New Roman" w:cs="Times New Roman"/>
        </w:rPr>
        <w:t xml:space="preserve">выборах </w:t>
      </w:r>
      <w:r>
        <w:rPr>
          <w:rFonts w:ascii="Times New Roman" w:hAnsi="Times New Roman" w:cs="Times New Roman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37E997A0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p w14:paraId="176AB1F7" w14:textId="77777777" w:rsidR="000C6396" w:rsidRPr="00AA257D" w:rsidRDefault="000C6396" w:rsidP="000C6396">
      <w:pPr>
        <w:pStyle w:val="a7"/>
        <w:tabs>
          <w:tab w:val="left" w:pos="10260"/>
        </w:tabs>
        <w:spacing w:line="240" w:lineRule="auto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 выборы депутата Думы Чусовского муниципального округа Пермского края по одномандатному избирательному округу №17</w:t>
      </w:r>
    </w:p>
    <w:p w14:paraId="733A063A" w14:textId="77777777" w:rsidR="000C6396" w:rsidRPr="00AA257D" w:rsidRDefault="000C6396" w:rsidP="000C6396">
      <w:pPr>
        <w:pStyle w:val="a7"/>
        <w:ind w:firstLine="540"/>
        <w:rPr>
          <w:bCs/>
          <w:sz w:val="24"/>
          <w:szCs w:val="24"/>
        </w:rPr>
      </w:pPr>
    </w:p>
    <w:p w14:paraId="140DD370" w14:textId="77777777" w:rsidR="000C6396" w:rsidRPr="003D6734" w:rsidRDefault="000C6396" w:rsidP="000C6396">
      <w:pPr>
        <w:jc w:val="center"/>
        <w:rPr>
          <w:b/>
          <w:bCs/>
        </w:rPr>
      </w:pPr>
      <w:r>
        <w:rPr>
          <w:b/>
          <w:bCs/>
        </w:rPr>
        <w:t>20 сентября 2026</w:t>
      </w:r>
      <w:r w:rsidRPr="003D6734">
        <w:rPr>
          <w:b/>
          <w:bCs/>
        </w:rPr>
        <w:t xml:space="preserve"> года</w:t>
      </w:r>
    </w:p>
    <w:p w14:paraId="6FF43E2F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p w14:paraId="08029434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АКТ</w:t>
      </w:r>
    </w:p>
    <w:p w14:paraId="65FC3D92" w14:textId="3E8E4B1F" w:rsidR="000C6396" w:rsidRPr="00327881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об уничтожении отбракованных </w:t>
      </w:r>
      <w:r w:rsidRPr="00FD4234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избирательных бюллетеней для голосования </w:t>
      </w:r>
      <w:r w:rsidRPr="00FD423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19320C">
        <w:rPr>
          <w:rFonts w:ascii="Times New Roman" w:hAnsi="Times New Roman" w:cs="Times New Roman"/>
          <w:b/>
          <w:sz w:val="24"/>
          <w:szCs w:val="24"/>
        </w:rPr>
        <w:t xml:space="preserve">дополнительных </w:t>
      </w:r>
      <w:r w:rsidRPr="00FD4234">
        <w:rPr>
          <w:rFonts w:ascii="Times New Roman" w:hAnsi="Times New Roman" w:cs="Times New Roman"/>
          <w:b/>
          <w:sz w:val="24"/>
          <w:szCs w:val="24"/>
        </w:rPr>
        <w:t xml:space="preserve">выборах </w:t>
      </w:r>
      <w:r>
        <w:rPr>
          <w:rFonts w:ascii="Times New Roman" w:hAnsi="Times New Roman" w:cs="Times New Roman"/>
          <w:b/>
          <w:bCs/>
          <w:sz w:val="24"/>
        </w:rPr>
        <w:t>депутат</w:t>
      </w:r>
      <w:r w:rsidR="0019320C">
        <w:rPr>
          <w:rFonts w:ascii="Times New Roman" w:hAnsi="Times New Roman" w:cs="Times New Roman"/>
          <w:b/>
          <w:bCs/>
          <w:sz w:val="24"/>
        </w:rPr>
        <w:t>а</w:t>
      </w:r>
      <w:r>
        <w:rPr>
          <w:rFonts w:ascii="Times New Roman" w:hAnsi="Times New Roman" w:cs="Times New Roman"/>
          <w:b/>
          <w:bCs/>
          <w:sz w:val="24"/>
        </w:rPr>
        <w:t xml:space="preserve"> Думы Чусовского </w:t>
      </w:r>
      <w:r w:rsidR="0019320C">
        <w:rPr>
          <w:rFonts w:ascii="Times New Roman" w:hAnsi="Times New Roman" w:cs="Times New Roman"/>
          <w:b/>
          <w:bCs/>
          <w:sz w:val="24"/>
        </w:rPr>
        <w:t>муниципального</w:t>
      </w:r>
      <w:r>
        <w:rPr>
          <w:rFonts w:ascii="Times New Roman" w:hAnsi="Times New Roman" w:cs="Times New Roman"/>
          <w:b/>
          <w:bCs/>
          <w:sz w:val="24"/>
        </w:rPr>
        <w:t xml:space="preserve"> округа Пермского края</w:t>
      </w:r>
      <w:r w:rsidR="0019320C">
        <w:rPr>
          <w:rFonts w:ascii="Times New Roman" w:hAnsi="Times New Roman" w:cs="Times New Roman"/>
          <w:b/>
          <w:bCs/>
          <w:sz w:val="24"/>
        </w:rPr>
        <w:t xml:space="preserve"> по одномандатному избирательному округу №17</w:t>
      </w:r>
    </w:p>
    <w:p w14:paraId="18D2EA1A" w14:textId="77777777" w:rsidR="000C6396" w:rsidRDefault="000C6396" w:rsidP="000C6396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5"/>
        <w:gridCol w:w="4750"/>
      </w:tblGrid>
      <w:tr w:rsidR="000C6396" w:rsidRPr="008F7DC8" w14:paraId="3507D98A" w14:textId="77777777" w:rsidTr="00BE6247">
        <w:tc>
          <w:tcPr>
            <w:tcW w:w="5068" w:type="dxa"/>
          </w:tcPr>
          <w:p w14:paraId="6E6B95AC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8F7DC8">
              <w:rPr>
                <w:rFonts w:ascii="Times New Roman" w:hAnsi="Times New Roman" w:cs="Times New Roman"/>
                <w:bCs/>
                <w:i/>
                <w:sz w:val="24"/>
              </w:rPr>
              <w:t>______________________</w:t>
            </w:r>
          </w:p>
          <w:p w14:paraId="3059EA76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F7DC8">
              <w:rPr>
                <w:rFonts w:ascii="Times New Roman" w:hAnsi="Times New Roman" w:cs="Times New Roman"/>
                <w:bCs/>
                <w:i/>
              </w:rPr>
              <w:t xml:space="preserve">   место составления акта</w:t>
            </w:r>
          </w:p>
        </w:tc>
        <w:tc>
          <w:tcPr>
            <w:tcW w:w="5069" w:type="dxa"/>
          </w:tcPr>
          <w:p w14:paraId="048477D4" w14:textId="77777777" w:rsidR="000C6396" w:rsidRPr="008F7DC8" w:rsidRDefault="000C6396" w:rsidP="00BE6247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F7DC8">
              <w:rPr>
                <w:rFonts w:ascii="Times New Roman" w:hAnsi="Times New Roman" w:cs="Times New Roman"/>
                <w:i/>
                <w:iCs/>
                <w:sz w:val="24"/>
              </w:rPr>
              <w:t>____________________________</w:t>
            </w:r>
          </w:p>
          <w:p w14:paraId="68F5B404" w14:textId="77777777" w:rsidR="000C6396" w:rsidRPr="008F7DC8" w:rsidRDefault="000C6396" w:rsidP="00BE624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7DC8">
              <w:rPr>
                <w:rFonts w:ascii="Times New Roman" w:hAnsi="Times New Roman" w:cs="Times New Roman"/>
                <w:i/>
                <w:iCs/>
              </w:rPr>
              <w:t xml:space="preserve">                            дата и время составления акта</w:t>
            </w:r>
          </w:p>
        </w:tc>
      </w:tr>
    </w:tbl>
    <w:p w14:paraId="0931660B" w14:textId="77777777" w:rsidR="000C6396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</w:t>
      </w:r>
    </w:p>
    <w:p w14:paraId="47245E7B" w14:textId="1CA6AB2F" w:rsidR="000C6396" w:rsidRPr="0019320C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  <w:t xml:space="preserve">Настоящим актом </w:t>
      </w:r>
      <w:r w:rsidRPr="00AA2D70">
        <w:rPr>
          <w:rFonts w:ascii="Times New Roman" w:hAnsi="Times New Roman" w:cs="Times New Roman"/>
          <w:sz w:val="24"/>
        </w:rPr>
        <w:t xml:space="preserve">подтверждается, что в процессе изготовления избирательных бюллетеней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 xml:space="preserve">для голосования </w:t>
      </w:r>
      <w:r w:rsidR="0019320C" w:rsidRPr="0019320C">
        <w:rPr>
          <w:rFonts w:ascii="Times New Roman" w:hAnsi="Times New Roman" w:cs="Times New Roman"/>
          <w:sz w:val="24"/>
          <w:szCs w:val="24"/>
        </w:rPr>
        <w:t xml:space="preserve">на дополнительных выборах </w:t>
      </w:r>
      <w:r w:rsidR="0019320C" w:rsidRPr="0019320C">
        <w:rPr>
          <w:rFonts w:ascii="Times New Roman" w:hAnsi="Times New Roman" w:cs="Times New Roman"/>
          <w:bCs/>
          <w:sz w:val="24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59496E26" w14:textId="77777777" w:rsidR="000C6396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 w:rsidRPr="00AA2D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71137CFF" w14:textId="77777777" w:rsidR="000C6396" w:rsidRPr="00883001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i/>
          <w:iCs/>
        </w:rPr>
      </w:pPr>
      <w:r w:rsidRPr="00883001">
        <w:rPr>
          <w:rFonts w:ascii="Times New Roman" w:hAnsi="Times New Roman" w:cs="Times New Roman"/>
          <w:i/>
          <w:iCs/>
        </w:rPr>
        <w:t>(наименование полиграфической организации)</w:t>
      </w:r>
    </w:p>
    <w:p w14:paraId="13AF30A2" w14:textId="77777777" w:rsidR="000C6396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выявлено </w:t>
      </w:r>
    </w:p>
    <w:p w14:paraId="42E98334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 бракованных избирательных бюллетеней</w:t>
      </w:r>
    </w:p>
    <w:p w14:paraId="135B3F41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</w:t>
      </w:r>
      <w:proofErr w:type="gramStart"/>
      <w:r w:rsidRPr="00883001">
        <w:rPr>
          <w:rFonts w:ascii="Times New Roman" w:hAnsi="Times New Roman" w:cs="Times New Roman"/>
          <w:i/>
          <w:iCs/>
        </w:rPr>
        <w:t>( количество</w:t>
      </w:r>
      <w:proofErr w:type="gramEnd"/>
      <w:r w:rsidRPr="00883001">
        <w:rPr>
          <w:rFonts w:ascii="Times New Roman" w:hAnsi="Times New Roman" w:cs="Times New Roman"/>
          <w:i/>
          <w:iCs/>
        </w:rPr>
        <w:t xml:space="preserve"> бракованных бюллетеней цифрами и прописью</w:t>
      </w:r>
      <w:r w:rsidRPr="00883001">
        <w:rPr>
          <w:rFonts w:ascii="Times New Roman" w:hAnsi="Times New Roman" w:cs="Times New Roman"/>
        </w:rPr>
        <w:t>)</w:t>
      </w:r>
    </w:p>
    <w:p w14:paraId="2E966087" w14:textId="77777777" w:rsidR="000C6396" w:rsidRPr="00883001" w:rsidRDefault="000C6396" w:rsidP="000C6396">
      <w:pPr>
        <w:pStyle w:val="ConsPlusNormal"/>
        <w:widowControl/>
        <w:tabs>
          <w:tab w:val="center" w:pos="4960"/>
          <w:tab w:val="right" w:pos="9921"/>
        </w:tabs>
        <w:rPr>
          <w:rFonts w:ascii="Times New Roman" w:hAnsi="Times New Roman" w:cs="Times New Roman"/>
        </w:rPr>
      </w:pPr>
    </w:p>
    <w:p w14:paraId="5A01F28F" w14:textId="5003CF6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которые были уничтожены в присутствии членов территориальной избирательной комиссии Чусовского </w:t>
      </w:r>
      <w:r w:rsidR="0019320C">
        <w:rPr>
          <w:rFonts w:ascii="Times New Roman" w:hAnsi="Times New Roman" w:cs="Times New Roman"/>
          <w:sz w:val="24"/>
        </w:rPr>
        <w:t>муниципального</w:t>
      </w:r>
      <w:r>
        <w:rPr>
          <w:rFonts w:ascii="Times New Roman" w:hAnsi="Times New Roman" w:cs="Times New Roman"/>
          <w:sz w:val="24"/>
        </w:rPr>
        <w:t xml:space="preserve"> округа с правом решающего голоса и представителя полиграфической организации _________________________________________________.</w:t>
      </w:r>
    </w:p>
    <w:p w14:paraId="17C337C9" w14:textId="77777777" w:rsidR="000C6396" w:rsidRPr="00883001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883001">
        <w:rPr>
          <w:rFonts w:ascii="Times New Roman" w:hAnsi="Times New Roman" w:cs="Times New Roman"/>
          <w:i/>
          <w:iCs/>
        </w:rPr>
        <w:t>(наименование полиграфической организации)</w:t>
      </w:r>
    </w:p>
    <w:p w14:paraId="373FD9B6" w14:textId="77777777" w:rsidR="000C6396" w:rsidRDefault="000C6396" w:rsidP="000C6396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</w:rPr>
      </w:pPr>
    </w:p>
    <w:tbl>
      <w:tblPr>
        <w:tblW w:w="10429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4201"/>
        <w:gridCol w:w="1508"/>
        <w:gridCol w:w="306"/>
        <w:gridCol w:w="2713"/>
      </w:tblGrid>
      <w:tr w:rsidR="000C6396" w:rsidRPr="0019320C" w14:paraId="1D3D9576" w14:textId="77777777" w:rsidTr="00BE6247">
        <w:tblPrEx>
          <w:tblCellMar>
            <w:top w:w="0" w:type="dxa"/>
            <w:bottom w:w="0" w:type="dxa"/>
          </w:tblCellMar>
        </w:tblPrEx>
        <w:trPr>
          <w:cantSplit/>
          <w:trHeight w:val="85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8FDDBB" w14:textId="77777777" w:rsidR="000C6396" w:rsidRPr="0019320C" w:rsidRDefault="000C6396" w:rsidP="00BE6247">
            <w:pPr>
              <w:pStyle w:val="7"/>
              <w:widowControl/>
              <w:spacing w:before="120" w:after="120"/>
              <w:rPr>
                <w:b w:val="0"/>
                <w:sz w:val="18"/>
                <w:szCs w:val="18"/>
              </w:rPr>
            </w:pPr>
          </w:p>
        </w:tc>
        <w:tc>
          <w:tcPr>
            <w:tcW w:w="4201" w:type="dxa"/>
            <w:tcBorders>
              <w:top w:val="nil"/>
              <w:left w:val="nil"/>
              <w:bottom w:val="nil"/>
              <w:right w:val="nil"/>
            </w:tcBorders>
          </w:tcPr>
          <w:p w14:paraId="553A14C4" w14:textId="77777777" w:rsidR="000C6396" w:rsidRPr="0019320C" w:rsidRDefault="000C6396" w:rsidP="00BE6247">
            <w:pPr>
              <w:pStyle w:val="3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Представитель полиграфической организации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303B8822" w14:textId="77777777" w:rsidR="000C6396" w:rsidRPr="0019320C" w:rsidRDefault="000C6396" w:rsidP="00BE6247">
            <w:pPr>
              <w:pStyle w:val="21"/>
              <w:keepNext w:val="0"/>
              <w:widowControl/>
              <w:spacing w:line="240" w:lineRule="auto"/>
              <w:jc w:val="left"/>
              <w:outlineLvl w:val="1"/>
              <w:rPr>
                <w:sz w:val="18"/>
                <w:szCs w:val="18"/>
              </w:rPr>
            </w:pPr>
          </w:p>
          <w:p w14:paraId="76E24D86" w14:textId="77777777" w:rsidR="000C6396" w:rsidRPr="0019320C" w:rsidRDefault="000C6396" w:rsidP="00BE6247">
            <w:pPr>
              <w:pStyle w:val="21"/>
              <w:keepNext w:val="0"/>
              <w:widowControl/>
              <w:spacing w:line="240" w:lineRule="auto"/>
              <w:outlineLvl w:val="1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</w:t>
            </w:r>
            <w:r w:rsidRPr="0019320C">
              <w:rPr>
                <w:sz w:val="18"/>
                <w:szCs w:val="18"/>
              </w:rPr>
              <w:br/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62C51154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3D36A2E6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74143428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4621E43B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  <w:tr w:rsidR="000C6396" w:rsidRPr="0019320C" w14:paraId="7F437FDF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9B842A" w14:textId="77777777" w:rsidR="000C6396" w:rsidRPr="0019320C" w:rsidRDefault="000C6396" w:rsidP="00BE6247">
            <w:pPr>
              <w:pStyle w:val="41"/>
              <w:keepNext w:val="0"/>
              <w:widowControl/>
              <w:jc w:val="center"/>
              <w:outlineLvl w:val="1"/>
              <w:rPr>
                <w:sz w:val="18"/>
                <w:szCs w:val="18"/>
                <w:u w:val="none"/>
              </w:rPr>
            </w:pPr>
            <w:r w:rsidRPr="0019320C">
              <w:rPr>
                <w:sz w:val="18"/>
                <w:szCs w:val="18"/>
                <w:u w:val="none"/>
              </w:rPr>
              <w:t>МП</w:t>
            </w:r>
          </w:p>
        </w:tc>
        <w:tc>
          <w:tcPr>
            <w:tcW w:w="4201" w:type="dxa"/>
            <w:tcBorders>
              <w:top w:val="nil"/>
              <w:left w:val="nil"/>
              <w:right w:val="nil"/>
            </w:tcBorders>
          </w:tcPr>
          <w:p w14:paraId="0F2A3739" w14:textId="2C273CB2" w:rsidR="000C6396" w:rsidRPr="0019320C" w:rsidRDefault="000C6396" w:rsidP="0019320C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 xml:space="preserve">Председатель территориальной избирательной комиссии Чусовского </w:t>
            </w:r>
            <w:r w:rsidR="0019320C" w:rsidRPr="0019320C">
              <w:rPr>
                <w:sz w:val="18"/>
                <w:szCs w:val="18"/>
              </w:rPr>
              <w:t>муниципального</w:t>
            </w:r>
            <w:r w:rsidRPr="0019320C">
              <w:rPr>
                <w:sz w:val="18"/>
                <w:szCs w:val="18"/>
              </w:rPr>
              <w:t xml:space="preserve"> округа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14:paraId="619531C3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33A2FE8D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</w:t>
            </w:r>
          </w:p>
          <w:p w14:paraId="0F0C329B" w14:textId="77777777" w:rsidR="000C6396" w:rsidRPr="0019320C" w:rsidRDefault="000C6396" w:rsidP="00BE6247">
            <w:pPr>
              <w:jc w:val="center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right w:val="nil"/>
            </w:tcBorders>
          </w:tcPr>
          <w:p w14:paraId="61FE0D71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right w:val="nil"/>
            </w:tcBorders>
          </w:tcPr>
          <w:p w14:paraId="6A569D89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17E689C8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02407E8C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  <w:tr w:rsidR="000C6396" w:rsidRPr="0019320C" w14:paraId="6EC850A0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8D8500" w14:textId="77777777" w:rsidR="000C6396" w:rsidRPr="0019320C" w:rsidRDefault="000C6396" w:rsidP="00BE6247">
            <w:pPr>
              <w:pStyle w:val="41"/>
              <w:keepNext w:val="0"/>
              <w:widowControl/>
              <w:jc w:val="center"/>
              <w:outlineLvl w:val="1"/>
              <w:rPr>
                <w:sz w:val="18"/>
                <w:szCs w:val="18"/>
                <w:u w:val="none"/>
              </w:rPr>
            </w:pPr>
          </w:p>
        </w:tc>
        <w:tc>
          <w:tcPr>
            <w:tcW w:w="4201" w:type="dxa"/>
            <w:tcBorders>
              <w:top w:val="nil"/>
              <w:left w:val="nil"/>
              <w:right w:val="nil"/>
            </w:tcBorders>
          </w:tcPr>
          <w:p w14:paraId="5F342CA3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6FA148AC" w14:textId="2CAD10F1" w:rsidR="000C6396" w:rsidRPr="0019320C" w:rsidRDefault="000C6396" w:rsidP="0019320C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 xml:space="preserve">Член территориальной избирательной комиссии Чусовского </w:t>
            </w:r>
            <w:r w:rsidR="0019320C" w:rsidRPr="0019320C">
              <w:rPr>
                <w:sz w:val="18"/>
                <w:szCs w:val="18"/>
              </w:rPr>
              <w:t>муниципального</w:t>
            </w:r>
            <w:r w:rsidRPr="0019320C">
              <w:rPr>
                <w:sz w:val="18"/>
                <w:szCs w:val="18"/>
              </w:rPr>
              <w:t xml:space="preserve"> округа с правом решающего голоса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14:paraId="196DD810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26068EBE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649ED9F3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3D1C31B1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</w:t>
            </w:r>
          </w:p>
          <w:p w14:paraId="7DAB3B26" w14:textId="77777777" w:rsidR="000C6396" w:rsidRPr="0019320C" w:rsidRDefault="000C6396" w:rsidP="00BE6247">
            <w:pPr>
              <w:jc w:val="center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right w:val="nil"/>
            </w:tcBorders>
          </w:tcPr>
          <w:p w14:paraId="2D091791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right w:val="nil"/>
            </w:tcBorders>
          </w:tcPr>
          <w:p w14:paraId="50D9EBC5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5336B317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748160FA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22725F0B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18B4E52B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  <w:tr w:rsidR="000C6396" w:rsidRPr="0019320C" w14:paraId="2B5885CB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C9F833" w14:textId="77777777" w:rsidR="000C6396" w:rsidRPr="0019320C" w:rsidRDefault="000C6396" w:rsidP="00BE6247">
            <w:pPr>
              <w:pStyle w:val="21"/>
              <w:keepNext w:val="0"/>
              <w:widowControl/>
              <w:spacing w:line="240" w:lineRule="auto"/>
              <w:outlineLvl w:val="1"/>
              <w:rPr>
                <w:sz w:val="18"/>
                <w:szCs w:val="18"/>
              </w:rPr>
            </w:pPr>
          </w:p>
        </w:tc>
        <w:tc>
          <w:tcPr>
            <w:tcW w:w="4201" w:type="dxa"/>
            <w:tcBorders>
              <w:top w:val="nil"/>
              <w:left w:val="nil"/>
              <w:bottom w:val="nil"/>
            </w:tcBorders>
          </w:tcPr>
          <w:p w14:paraId="00436990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35357328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Подписи лиц, присутствующих при передаче избирательных бюллетеней</w:t>
            </w:r>
          </w:p>
          <w:p w14:paraId="5E8FA810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nil"/>
              <w:bottom w:val="nil"/>
            </w:tcBorders>
          </w:tcPr>
          <w:p w14:paraId="482F5091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5A32B3F3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662E52FB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</w:t>
            </w:r>
          </w:p>
          <w:p w14:paraId="1A3261FE" w14:textId="77777777" w:rsidR="000C6396" w:rsidRPr="0019320C" w:rsidRDefault="000C6396" w:rsidP="00BE6247">
            <w:pPr>
              <w:jc w:val="center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(подпись)</w:t>
            </w:r>
          </w:p>
        </w:tc>
        <w:tc>
          <w:tcPr>
            <w:tcW w:w="306" w:type="dxa"/>
            <w:tcBorders>
              <w:top w:val="nil"/>
              <w:bottom w:val="nil"/>
            </w:tcBorders>
          </w:tcPr>
          <w:p w14:paraId="19E61BF3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bottom w:val="nil"/>
              <w:right w:val="nil"/>
            </w:tcBorders>
          </w:tcPr>
          <w:p w14:paraId="2BCB087A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271109F0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53B6F8F4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2D798E65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</w:tbl>
    <w:p w14:paraId="0343B03F" w14:textId="77777777" w:rsidR="000C6396" w:rsidRDefault="000C6396" w:rsidP="000C6396">
      <w:pPr>
        <w:pStyle w:val="ConsPlusNormal"/>
        <w:widowControl/>
        <w:ind w:left="617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B00F33B" w14:textId="6D8237B8" w:rsidR="000C6396" w:rsidRPr="00335C9E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</w:t>
      </w:r>
    </w:p>
    <w:p w14:paraId="0E7FE88B" w14:textId="77777777" w:rsidR="000C6396" w:rsidRPr="0072750C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 w:rsidRPr="00335C9E">
        <w:rPr>
          <w:rFonts w:ascii="Times New Roman" w:hAnsi="Times New Roman" w:cs="Times New Roman"/>
        </w:rPr>
        <w:t xml:space="preserve"> к Порядку </w:t>
      </w:r>
      <w:r>
        <w:rPr>
          <w:rFonts w:ascii="Times New Roman" w:hAnsi="Times New Roman" w:cs="Times New Roman"/>
        </w:rPr>
        <w:t xml:space="preserve">осуществления </w:t>
      </w:r>
      <w:r w:rsidRPr="00335C9E">
        <w:rPr>
          <w:rFonts w:ascii="Times New Roman" w:hAnsi="Times New Roman" w:cs="Times New Roman"/>
        </w:rPr>
        <w:t>контроля</w:t>
      </w:r>
      <w:r w:rsidRPr="00A14BAE">
        <w:rPr>
          <w:rFonts w:ascii="Times New Roman" w:hAnsi="Times New Roman" w:cs="Times New Roman"/>
        </w:rPr>
        <w:t xml:space="preserve"> за изготовлением избирательных бюллетеней для голосования </w:t>
      </w:r>
      <w:r w:rsidRPr="00327881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дополнительных </w:t>
      </w:r>
      <w:r w:rsidRPr="00A14BAE">
        <w:rPr>
          <w:rFonts w:ascii="Times New Roman" w:hAnsi="Times New Roman" w:cs="Times New Roman"/>
        </w:rPr>
        <w:t xml:space="preserve">выборах </w:t>
      </w:r>
      <w:r>
        <w:rPr>
          <w:rFonts w:ascii="Times New Roman" w:hAnsi="Times New Roman" w:cs="Times New Roman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5C08C242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p w14:paraId="57114CCB" w14:textId="77777777" w:rsidR="000C6396" w:rsidRPr="00AA257D" w:rsidRDefault="000C6396" w:rsidP="000C6396">
      <w:pPr>
        <w:pStyle w:val="a7"/>
        <w:tabs>
          <w:tab w:val="left" w:pos="10260"/>
        </w:tabs>
        <w:spacing w:line="240" w:lineRule="auto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 выборы депутата Думы Чусовского муниципального округа Пермского края по одномандатному избирательному округу №17</w:t>
      </w:r>
    </w:p>
    <w:p w14:paraId="4DBBFA63" w14:textId="77777777" w:rsidR="000C6396" w:rsidRPr="00AA257D" w:rsidRDefault="000C6396" w:rsidP="000C6396">
      <w:pPr>
        <w:pStyle w:val="a7"/>
        <w:ind w:firstLine="540"/>
        <w:rPr>
          <w:bCs/>
          <w:sz w:val="24"/>
          <w:szCs w:val="24"/>
        </w:rPr>
      </w:pPr>
    </w:p>
    <w:p w14:paraId="3F817E5C" w14:textId="77777777" w:rsidR="000C6396" w:rsidRPr="003D6734" w:rsidRDefault="000C6396" w:rsidP="000C6396">
      <w:pPr>
        <w:jc w:val="center"/>
        <w:rPr>
          <w:b/>
          <w:bCs/>
        </w:rPr>
      </w:pPr>
      <w:r>
        <w:rPr>
          <w:b/>
          <w:bCs/>
        </w:rPr>
        <w:t>20 сентября 2026</w:t>
      </w:r>
      <w:r w:rsidRPr="003D6734">
        <w:rPr>
          <w:b/>
          <w:bCs/>
        </w:rPr>
        <w:t xml:space="preserve"> года</w:t>
      </w:r>
    </w:p>
    <w:p w14:paraId="05674AC7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center"/>
        <w:rPr>
          <w:rFonts w:ascii="Times New Roman" w:hAnsi="Times New Roman" w:cs="Times New Roman"/>
          <w:b/>
          <w:bCs/>
          <w:sz w:val="24"/>
        </w:rPr>
      </w:pPr>
    </w:p>
    <w:p w14:paraId="66AC6E49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АКТ</w:t>
      </w:r>
    </w:p>
    <w:p w14:paraId="000FD6FE" w14:textId="1F74C0A1" w:rsidR="000C6396" w:rsidRPr="00327881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об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уничтожении  лишних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избирательных бюллетеней </w:t>
      </w:r>
      <w:r w:rsidR="0019320C" w:rsidRPr="00FD4234">
        <w:rPr>
          <w:rFonts w:ascii="Times New Roman" w:hAnsi="Times New Roman" w:cs="Times New Roman"/>
          <w:b/>
          <w:bCs/>
          <w:sz w:val="24"/>
          <w:szCs w:val="24"/>
        </w:rPr>
        <w:t xml:space="preserve">для голосования </w:t>
      </w:r>
      <w:r w:rsidR="0019320C" w:rsidRPr="00FD423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19320C">
        <w:rPr>
          <w:rFonts w:ascii="Times New Roman" w:hAnsi="Times New Roman" w:cs="Times New Roman"/>
          <w:b/>
          <w:sz w:val="24"/>
          <w:szCs w:val="24"/>
        </w:rPr>
        <w:t xml:space="preserve">дополнительных </w:t>
      </w:r>
      <w:r w:rsidR="0019320C" w:rsidRPr="00FD4234">
        <w:rPr>
          <w:rFonts w:ascii="Times New Roman" w:hAnsi="Times New Roman" w:cs="Times New Roman"/>
          <w:b/>
          <w:sz w:val="24"/>
          <w:szCs w:val="24"/>
        </w:rPr>
        <w:t xml:space="preserve">выборах </w:t>
      </w:r>
      <w:r w:rsidR="0019320C">
        <w:rPr>
          <w:rFonts w:ascii="Times New Roman" w:hAnsi="Times New Roman" w:cs="Times New Roman"/>
          <w:b/>
          <w:bCs/>
          <w:sz w:val="24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7AB77409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5"/>
        <w:gridCol w:w="4750"/>
      </w:tblGrid>
      <w:tr w:rsidR="000C6396" w:rsidRPr="008F7DC8" w14:paraId="35C1FEE0" w14:textId="77777777" w:rsidTr="00BE6247">
        <w:tc>
          <w:tcPr>
            <w:tcW w:w="5068" w:type="dxa"/>
          </w:tcPr>
          <w:p w14:paraId="6AEB6C16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8F7DC8">
              <w:rPr>
                <w:rFonts w:ascii="Times New Roman" w:hAnsi="Times New Roman" w:cs="Times New Roman"/>
                <w:bCs/>
                <w:i/>
                <w:sz w:val="24"/>
              </w:rPr>
              <w:t>______________________</w:t>
            </w:r>
          </w:p>
          <w:p w14:paraId="649E8858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F7DC8">
              <w:rPr>
                <w:rFonts w:ascii="Times New Roman" w:hAnsi="Times New Roman" w:cs="Times New Roman"/>
                <w:bCs/>
                <w:i/>
              </w:rPr>
              <w:t xml:space="preserve">   место составления акта</w:t>
            </w:r>
          </w:p>
        </w:tc>
        <w:tc>
          <w:tcPr>
            <w:tcW w:w="5069" w:type="dxa"/>
          </w:tcPr>
          <w:p w14:paraId="30E177A7" w14:textId="77777777" w:rsidR="000C6396" w:rsidRPr="008F7DC8" w:rsidRDefault="000C6396" w:rsidP="00BE6247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F7DC8">
              <w:rPr>
                <w:rFonts w:ascii="Times New Roman" w:hAnsi="Times New Roman" w:cs="Times New Roman"/>
                <w:i/>
                <w:iCs/>
                <w:sz w:val="24"/>
              </w:rPr>
              <w:t>____________________________</w:t>
            </w:r>
          </w:p>
          <w:p w14:paraId="54B819C8" w14:textId="77777777" w:rsidR="000C6396" w:rsidRPr="008F7DC8" w:rsidRDefault="000C6396" w:rsidP="00BE624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7DC8">
              <w:rPr>
                <w:rFonts w:ascii="Times New Roman" w:hAnsi="Times New Roman" w:cs="Times New Roman"/>
                <w:i/>
                <w:iCs/>
              </w:rPr>
              <w:t xml:space="preserve">                            дата и время составления акта</w:t>
            </w:r>
          </w:p>
        </w:tc>
      </w:tr>
    </w:tbl>
    <w:p w14:paraId="6E5B9C75" w14:textId="77777777" w:rsidR="000C6396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</w:p>
    <w:p w14:paraId="4B8E207A" w14:textId="77777777" w:rsidR="000C6396" w:rsidRPr="0019320C" w:rsidRDefault="000C6396" w:rsidP="000C6396">
      <w:pPr>
        <w:pStyle w:val="ConsPlusNormal"/>
        <w:widowControl/>
        <w:ind w:firstLine="540"/>
        <w:rPr>
          <w:rFonts w:ascii="Times New Roman" w:hAnsi="Times New Roman" w:cs="Times New Roman"/>
          <w:sz w:val="18"/>
          <w:szCs w:val="18"/>
        </w:rPr>
      </w:pPr>
      <w:r w:rsidRPr="0019320C">
        <w:rPr>
          <w:rFonts w:ascii="Times New Roman" w:hAnsi="Times New Roman" w:cs="Times New Roman"/>
          <w:iCs/>
          <w:sz w:val="18"/>
          <w:szCs w:val="18"/>
        </w:rPr>
        <w:t>П</w:t>
      </w:r>
      <w:r w:rsidRPr="0019320C">
        <w:rPr>
          <w:rFonts w:ascii="Times New Roman" w:hAnsi="Times New Roman" w:cs="Times New Roman"/>
          <w:sz w:val="18"/>
          <w:szCs w:val="18"/>
        </w:rPr>
        <w:t xml:space="preserve">ри передаче полиграфической организацией ________________________________   </w:t>
      </w:r>
    </w:p>
    <w:p w14:paraId="2680B86C" w14:textId="0C730C9B" w:rsidR="000C6396" w:rsidRPr="0019320C" w:rsidRDefault="000C6396" w:rsidP="001932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9320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 w:rsidRPr="0019320C">
        <w:rPr>
          <w:rFonts w:ascii="Times New Roman" w:hAnsi="Times New Roman" w:cs="Times New Roman"/>
          <w:sz w:val="18"/>
          <w:szCs w:val="18"/>
        </w:rPr>
        <w:tab/>
        <w:t xml:space="preserve">              </w:t>
      </w:r>
      <w:r w:rsidRPr="0019320C">
        <w:rPr>
          <w:rFonts w:ascii="Times New Roman" w:hAnsi="Times New Roman" w:cs="Times New Roman"/>
          <w:i/>
          <w:iCs/>
          <w:sz w:val="18"/>
          <w:szCs w:val="18"/>
        </w:rPr>
        <w:t>(наименование полиграфической организации)</w:t>
      </w:r>
      <w:r w:rsidRPr="0019320C">
        <w:rPr>
          <w:rFonts w:ascii="Times New Roman" w:hAnsi="Times New Roman" w:cs="Times New Roman"/>
          <w:sz w:val="18"/>
          <w:szCs w:val="18"/>
        </w:rPr>
        <w:t xml:space="preserve"> членам территориальной избирательной комиссии Чусовского </w:t>
      </w:r>
      <w:r w:rsidR="0019320C" w:rsidRPr="0019320C">
        <w:rPr>
          <w:rFonts w:ascii="Times New Roman" w:hAnsi="Times New Roman" w:cs="Times New Roman"/>
          <w:sz w:val="18"/>
          <w:szCs w:val="18"/>
        </w:rPr>
        <w:t>муниципального</w:t>
      </w:r>
      <w:r w:rsidRPr="0019320C">
        <w:rPr>
          <w:rFonts w:ascii="Times New Roman" w:hAnsi="Times New Roman" w:cs="Times New Roman"/>
          <w:sz w:val="18"/>
          <w:szCs w:val="18"/>
        </w:rPr>
        <w:t xml:space="preserve"> округа с правом решающего голоса _________________________</w:t>
      </w:r>
      <w:r w:rsidR="0019320C" w:rsidRPr="0019320C">
        <w:rPr>
          <w:rFonts w:ascii="Times New Roman" w:hAnsi="Times New Roman" w:cs="Times New Roman"/>
          <w:sz w:val="18"/>
          <w:szCs w:val="18"/>
        </w:rPr>
        <w:t>_________________</w:t>
      </w:r>
      <w:r w:rsidRPr="0019320C">
        <w:rPr>
          <w:rFonts w:ascii="Times New Roman" w:hAnsi="Times New Roman" w:cs="Times New Roman"/>
          <w:sz w:val="18"/>
          <w:szCs w:val="18"/>
        </w:rPr>
        <w:t>___________________________________</w:t>
      </w:r>
    </w:p>
    <w:p w14:paraId="332FC161" w14:textId="77777777" w:rsidR="000C6396" w:rsidRPr="0019320C" w:rsidRDefault="000C6396" w:rsidP="000C6396">
      <w:pPr>
        <w:pStyle w:val="ConsPlusNormal"/>
        <w:widowControl/>
        <w:spacing w:line="240" w:lineRule="exact"/>
        <w:ind w:left="705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19320C">
        <w:rPr>
          <w:rFonts w:ascii="Times New Roman" w:hAnsi="Times New Roman" w:cs="Times New Roman"/>
          <w:i/>
          <w:iCs/>
          <w:sz w:val="18"/>
          <w:szCs w:val="18"/>
        </w:rPr>
        <w:t>(количество бюллетеней цифрами и прописью)</w:t>
      </w:r>
    </w:p>
    <w:p w14:paraId="4A1A7E47" w14:textId="344DB7AD" w:rsidR="000C6396" w:rsidRPr="0019320C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18"/>
          <w:szCs w:val="18"/>
        </w:rPr>
      </w:pPr>
      <w:r w:rsidRPr="0019320C">
        <w:rPr>
          <w:rFonts w:ascii="Times New Roman" w:hAnsi="Times New Roman" w:cs="Times New Roman"/>
          <w:sz w:val="18"/>
          <w:szCs w:val="18"/>
        </w:rPr>
        <w:t xml:space="preserve">избирательных бюллетеней </w:t>
      </w:r>
      <w:r w:rsidR="0019320C" w:rsidRPr="0019320C">
        <w:rPr>
          <w:rFonts w:ascii="Times New Roman" w:hAnsi="Times New Roman" w:cs="Times New Roman"/>
          <w:bCs/>
          <w:sz w:val="18"/>
          <w:szCs w:val="18"/>
        </w:rPr>
        <w:t xml:space="preserve">для голосования </w:t>
      </w:r>
      <w:r w:rsidR="0019320C" w:rsidRPr="0019320C">
        <w:rPr>
          <w:rFonts w:ascii="Times New Roman" w:hAnsi="Times New Roman" w:cs="Times New Roman"/>
          <w:sz w:val="18"/>
          <w:szCs w:val="18"/>
        </w:rPr>
        <w:t xml:space="preserve">на дополнительных выборах </w:t>
      </w:r>
      <w:r w:rsidR="0019320C" w:rsidRPr="0019320C">
        <w:rPr>
          <w:rFonts w:ascii="Times New Roman" w:hAnsi="Times New Roman" w:cs="Times New Roman"/>
          <w:bCs/>
          <w:sz w:val="18"/>
          <w:szCs w:val="18"/>
        </w:rPr>
        <w:t>депутата Думы Чусовского муниципального округа Пермского края по одномандатному избирательному округу №17</w:t>
      </w:r>
      <w:r w:rsidRPr="0019320C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19320C">
        <w:rPr>
          <w:rFonts w:ascii="Times New Roman" w:hAnsi="Times New Roman" w:cs="Times New Roman"/>
          <w:sz w:val="18"/>
          <w:szCs w:val="18"/>
        </w:rPr>
        <w:t>выявлено</w:t>
      </w:r>
    </w:p>
    <w:p w14:paraId="756B540A" w14:textId="77777777" w:rsidR="000C6396" w:rsidRPr="0019320C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18"/>
          <w:szCs w:val="18"/>
        </w:rPr>
      </w:pPr>
      <w:r w:rsidRPr="0019320C">
        <w:rPr>
          <w:rFonts w:ascii="Times New Roman" w:hAnsi="Times New Roman" w:cs="Times New Roman"/>
          <w:sz w:val="18"/>
          <w:szCs w:val="18"/>
        </w:rPr>
        <w:t xml:space="preserve">____________________________________________________________________________      </w:t>
      </w:r>
    </w:p>
    <w:p w14:paraId="3183F334" w14:textId="77777777" w:rsidR="000C6396" w:rsidRPr="0019320C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19320C">
        <w:rPr>
          <w:rFonts w:ascii="Times New Roman" w:hAnsi="Times New Roman" w:cs="Times New Roman"/>
          <w:sz w:val="18"/>
          <w:szCs w:val="18"/>
        </w:rPr>
        <w:t>(</w:t>
      </w:r>
      <w:r w:rsidRPr="0019320C">
        <w:rPr>
          <w:rFonts w:ascii="Times New Roman" w:hAnsi="Times New Roman" w:cs="Times New Roman"/>
          <w:i/>
          <w:iCs/>
          <w:sz w:val="18"/>
          <w:szCs w:val="18"/>
        </w:rPr>
        <w:t>количество лишних избирательных бюллетеней цифрами и прописью)</w:t>
      </w:r>
    </w:p>
    <w:p w14:paraId="2E15D733" w14:textId="7FC3D5B9" w:rsidR="000C6396" w:rsidRPr="0019320C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19320C">
        <w:rPr>
          <w:rFonts w:ascii="Times New Roman" w:hAnsi="Times New Roman" w:cs="Times New Roman"/>
          <w:sz w:val="18"/>
          <w:szCs w:val="18"/>
        </w:rPr>
        <w:t xml:space="preserve">штук лишних избирательных бюллетеней, которые были уничтожены в присутствии членов территориальной избирательной комиссии Чусовского </w:t>
      </w:r>
      <w:proofErr w:type="spellStart"/>
      <w:r w:rsidR="0019320C" w:rsidRPr="0019320C">
        <w:rPr>
          <w:rFonts w:ascii="Times New Roman" w:hAnsi="Times New Roman" w:cs="Times New Roman"/>
          <w:sz w:val="18"/>
          <w:szCs w:val="18"/>
        </w:rPr>
        <w:t>мунициипального</w:t>
      </w:r>
      <w:proofErr w:type="spellEnd"/>
      <w:r w:rsidRPr="0019320C">
        <w:rPr>
          <w:rFonts w:ascii="Times New Roman" w:hAnsi="Times New Roman" w:cs="Times New Roman"/>
          <w:sz w:val="18"/>
          <w:szCs w:val="18"/>
        </w:rPr>
        <w:t xml:space="preserve"> округа с правом решающего голоса и представителя полиграфической организации _____________________________________________________________________________.</w:t>
      </w:r>
    </w:p>
    <w:p w14:paraId="16ED9A0B" w14:textId="77777777" w:rsidR="000C6396" w:rsidRPr="0019320C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19320C">
        <w:rPr>
          <w:rFonts w:ascii="Times New Roman" w:hAnsi="Times New Roman" w:cs="Times New Roman"/>
          <w:i/>
          <w:iCs/>
          <w:sz w:val="18"/>
          <w:szCs w:val="18"/>
        </w:rPr>
        <w:t>(наименование полиграфической организации)</w:t>
      </w:r>
    </w:p>
    <w:p w14:paraId="343B5BA8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695"/>
        <w:gridCol w:w="1508"/>
        <w:gridCol w:w="306"/>
        <w:gridCol w:w="2713"/>
      </w:tblGrid>
      <w:tr w:rsidR="000C6396" w:rsidRPr="0019320C" w14:paraId="6F498D72" w14:textId="77777777" w:rsidTr="00BE6247">
        <w:tblPrEx>
          <w:tblCellMar>
            <w:top w:w="0" w:type="dxa"/>
            <w:bottom w:w="0" w:type="dxa"/>
          </w:tblCellMar>
        </w:tblPrEx>
        <w:trPr>
          <w:cantSplit/>
          <w:trHeight w:val="92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3816B1" w14:textId="77777777" w:rsidR="000C6396" w:rsidRPr="0019320C" w:rsidRDefault="000C6396" w:rsidP="00BE6247">
            <w:pPr>
              <w:pStyle w:val="7"/>
              <w:widowControl/>
              <w:spacing w:before="120" w:after="120"/>
              <w:rPr>
                <w:b w:val="0"/>
                <w:sz w:val="18"/>
                <w:szCs w:val="18"/>
              </w:rPr>
            </w:pPr>
            <w:r w:rsidRPr="0019320C">
              <w:rPr>
                <w:b w:val="0"/>
                <w:sz w:val="18"/>
                <w:szCs w:val="18"/>
              </w:rPr>
              <w:t>МП</w:t>
            </w:r>
          </w:p>
        </w:tc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14:paraId="56CB7C43" w14:textId="77777777" w:rsidR="000C6396" w:rsidRPr="0019320C" w:rsidRDefault="000C6396" w:rsidP="00BE6247">
            <w:pPr>
              <w:pStyle w:val="3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Представитель полиграфической организации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14:paraId="576AE8C3" w14:textId="77777777" w:rsidR="000C6396" w:rsidRPr="0019320C" w:rsidRDefault="000C6396" w:rsidP="00BE6247">
            <w:pPr>
              <w:pStyle w:val="21"/>
              <w:keepNext w:val="0"/>
              <w:widowControl/>
              <w:spacing w:line="240" w:lineRule="auto"/>
              <w:jc w:val="left"/>
              <w:outlineLvl w:val="1"/>
              <w:rPr>
                <w:sz w:val="18"/>
                <w:szCs w:val="18"/>
              </w:rPr>
            </w:pPr>
          </w:p>
          <w:p w14:paraId="3B705330" w14:textId="77777777" w:rsidR="000C6396" w:rsidRPr="0019320C" w:rsidRDefault="000C6396" w:rsidP="00BE6247">
            <w:pPr>
              <w:pStyle w:val="21"/>
              <w:keepNext w:val="0"/>
              <w:widowControl/>
              <w:spacing w:line="240" w:lineRule="auto"/>
              <w:outlineLvl w:val="1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</w:t>
            </w:r>
            <w:r w:rsidRPr="0019320C">
              <w:rPr>
                <w:sz w:val="18"/>
                <w:szCs w:val="18"/>
              </w:rPr>
              <w:br/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5F3423D0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14:paraId="6E4ED86C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61D19CB8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417637DA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  <w:tr w:rsidR="000C6396" w:rsidRPr="0019320C" w14:paraId="0D9DFFB8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C433CA" w14:textId="77777777" w:rsidR="000C6396" w:rsidRPr="0019320C" w:rsidRDefault="000C6396" w:rsidP="00BE6247">
            <w:pPr>
              <w:pStyle w:val="41"/>
              <w:keepNext w:val="0"/>
              <w:widowControl/>
              <w:jc w:val="center"/>
              <w:outlineLvl w:val="1"/>
              <w:rPr>
                <w:sz w:val="18"/>
                <w:szCs w:val="18"/>
                <w:u w:val="none"/>
              </w:rPr>
            </w:pPr>
            <w:r w:rsidRPr="0019320C">
              <w:rPr>
                <w:sz w:val="18"/>
                <w:szCs w:val="18"/>
                <w:u w:val="none"/>
              </w:rPr>
              <w:t>МП</w:t>
            </w:r>
          </w:p>
        </w:tc>
        <w:tc>
          <w:tcPr>
            <w:tcW w:w="3695" w:type="dxa"/>
            <w:tcBorders>
              <w:top w:val="nil"/>
              <w:left w:val="nil"/>
              <w:right w:val="nil"/>
            </w:tcBorders>
          </w:tcPr>
          <w:p w14:paraId="4903C372" w14:textId="29034FA6" w:rsidR="000C6396" w:rsidRPr="0019320C" w:rsidRDefault="000C6396" w:rsidP="0019320C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 xml:space="preserve">Председатель территориальной избирательной комиссии Чусовского </w:t>
            </w:r>
            <w:r w:rsidR="0019320C" w:rsidRPr="0019320C">
              <w:rPr>
                <w:sz w:val="18"/>
                <w:szCs w:val="18"/>
              </w:rPr>
              <w:t>муниципального</w:t>
            </w:r>
            <w:r w:rsidRPr="0019320C">
              <w:rPr>
                <w:sz w:val="18"/>
                <w:szCs w:val="18"/>
              </w:rPr>
              <w:t xml:space="preserve"> округа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14:paraId="306DB805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7C3955DB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</w:t>
            </w:r>
          </w:p>
          <w:p w14:paraId="3E9F9BAF" w14:textId="77777777" w:rsidR="000C6396" w:rsidRPr="0019320C" w:rsidRDefault="000C6396" w:rsidP="00BE6247">
            <w:pPr>
              <w:jc w:val="center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right w:val="nil"/>
            </w:tcBorders>
          </w:tcPr>
          <w:p w14:paraId="0C245C6C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right w:val="nil"/>
            </w:tcBorders>
          </w:tcPr>
          <w:p w14:paraId="69FA5886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4422FCD9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0D4AE774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  <w:tr w:rsidR="000C6396" w:rsidRPr="0019320C" w14:paraId="3FD05AAC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6800A0" w14:textId="77777777" w:rsidR="000C6396" w:rsidRPr="0019320C" w:rsidRDefault="000C6396" w:rsidP="00BE6247">
            <w:pPr>
              <w:pStyle w:val="41"/>
              <w:keepNext w:val="0"/>
              <w:widowControl/>
              <w:jc w:val="center"/>
              <w:outlineLvl w:val="1"/>
              <w:rPr>
                <w:sz w:val="18"/>
                <w:szCs w:val="18"/>
                <w:u w:val="none"/>
              </w:rPr>
            </w:pPr>
          </w:p>
        </w:tc>
        <w:tc>
          <w:tcPr>
            <w:tcW w:w="3695" w:type="dxa"/>
            <w:tcBorders>
              <w:top w:val="nil"/>
              <w:left w:val="nil"/>
              <w:right w:val="nil"/>
            </w:tcBorders>
          </w:tcPr>
          <w:p w14:paraId="0DECB83E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4D64EC41" w14:textId="0F5F1C48" w:rsidR="000C6396" w:rsidRPr="0019320C" w:rsidRDefault="000C6396" w:rsidP="0019320C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 xml:space="preserve">Член территориальной избирательной комиссии Чусовского </w:t>
            </w:r>
            <w:r w:rsidR="0019320C" w:rsidRPr="0019320C">
              <w:rPr>
                <w:sz w:val="18"/>
                <w:szCs w:val="18"/>
              </w:rPr>
              <w:t>муниципального</w:t>
            </w:r>
            <w:r w:rsidRPr="0019320C">
              <w:rPr>
                <w:sz w:val="18"/>
                <w:szCs w:val="18"/>
              </w:rPr>
              <w:t xml:space="preserve"> округа с правом решающего голоса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</w:tcPr>
          <w:p w14:paraId="33C854C4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2768A897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751863F9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43C02D5C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</w:t>
            </w:r>
          </w:p>
          <w:p w14:paraId="3E98FD76" w14:textId="77777777" w:rsidR="000C6396" w:rsidRPr="0019320C" w:rsidRDefault="000C6396" w:rsidP="00BE6247">
            <w:pPr>
              <w:jc w:val="center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(подпись)</w:t>
            </w:r>
          </w:p>
        </w:tc>
        <w:tc>
          <w:tcPr>
            <w:tcW w:w="306" w:type="dxa"/>
            <w:tcBorders>
              <w:top w:val="nil"/>
              <w:left w:val="nil"/>
              <w:right w:val="nil"/>
            </w:tcBorders>
          </w:tcPr>
          <w:p w14:paraId="0E4065F2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right w:val="nil"/>
            </w:tcBorders>
          </w:tcPr>
          <w:p w14:paraId="5793B2BB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583C8427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24A6AC4E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292CE189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39D51D43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  <w:tr w:rsidR="000C6396" w:rsidRPr="0019320C" w14:paraId="278D6AAD" w14:textId="77777777" w:rsidTr="00BE6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7334F54" w14:textId="77777777" w:rsidR="000C6396" w:rsidRPr="0019320C" w:rsidRDefault="000C6396" w:rsidP="00BE6247">
            <w:pPr>
              <w:pStyle w:val="21"/>
              <w:keepNext w:val="0"/>
              <w:widowControl/>
              <w:spacing w:line="240" w:lineRule="auto"/>
              <w:outlineLvl w:val="1"/>
              <w:rPr>
                <w:sz w:val="18"/>
                <w:szCs w:val="18"/>
              </w:rPr>
            </w:pPr>
          </w:p>
        </w:tc>
        <w:tc>
          <w:tcPr>
            <w:tcW w:w="3695" w:type="dxa"/>
            <w:tcBorders>
              <w:top w:val="nil"/>
              <w:left w:val="nil"/>
              <w:bottom w:val="nil"/>
            </w:tcBorders>
          </w:tcPr>
          <w:p w14:paraId="467710FF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60D3EB6A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Подписи лиц, присутствующих при передаче избирательных бюллетеней</w:t>
            </w:r>
          </w:p>
          <w:p w14:paraId="3CFB271C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1508" w:type="dxa"/>
            <w:tcBorders>
              <w:top w:val="nil"/>
              <w:bottom w:val="nil"/>
            </w:tcBorders>
          </w:tcPr>
          <w:p w14:paraId="0A1842B4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5FC3AB96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709A7C2C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</w:t>
            </w:r>
          </w:p>
          <w:p w14:paraId="719A864A" w14:textId="77777777" w:rsidR="000C6396" w:rsidRPr="0019320C" w:rsidRDefault="000C6396" w:rsidP="00BE6247">
            <w:pPr>
              <w:jc w:val="center"/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(подпись)</w:t>
            </w:r>
          </w:p>
        </w:tc>
        <w:tc>
          <w:tcPr>
            <w:tcW w:w="306" w:type="dxa"/>
            <w:tcBorders>
              <w:top w:val="nil"/>
              <w:bottom w:val="nil"/>
            </w:tcBorders>
          </w:tcPr>
          <w:p w14:paraId="501EAAB6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bottom w:val="nil"/>
              <w:right w:val="nil"/>
            </w:tcBorders>
          </w:tcPr>
          <w:p w14:paraId="4387DC43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4E19CF81" w14:textId="77777777" w:rsidR="000C6396" w:rsidRPr="0019320C" w:rsidRDefault="000C6396" w:rsidP="00BE6247">
            <w:pPr>
              <w:rPr>
                <w:sz w:val="18"/>
                <w:szCs w:val="18"/>
              </w:rPr>
            </w:pPr>
          </w:p>
          <w:p w14:paraId="4F3A678C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_________________</w:t>
            </w:r>
          </w:p>
          <w:p w14:paraId="0EA33DFA" w14:textId="77777777" w:rsidR="000C6396" w:rsidRPr="0019320C" w:rsidRDefault="000C6396" w:rsidP="00BE6247">
            <w:pPr>
              <w:rPr>
                <w:sz w:val="18"/>
                <w:szCs w:val="18"/>
              </w:rPr>
            </w:pPr>
            <w:r w:rsidRPr="0019320C">
              <w:rPr>
                <w:sz w:val="18"/>
                <w:szCs w:val="18"/>
              </w:rPr>
              <w:t>(инициалы, фамилия)</w:t>
            </w:r>
          </w:p>
        </w:tc>
      </w:tr>
    </w:tbl>
    <w:p w14:paraId="774233EE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br w:type="page"/>
      </w:r>
    </w:p>
    <w:p w14:paraId="1C11AA09" w14:textId="698E64A1" w:rsidR="000C6396" w:rsidRPr="00335C9E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4</w:t>
      </w:r>
    </w:p>
    <w:p w14:paraId="6CB4DC88" w14:textId="77777777" w:rsidR="000C6396" w:rsidRPr="0072750C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 w:rsidRPr="00335C9E">
        <w:rPr>
          <w:rFonts w:ascii="Times New Roman" w:hAnsi="Times New Roman" w:cs="Times New Roman"/>
        </w:rPr>
        <w:t xml:space="preserve"> к Порядку </w:t>
      </w:r>
      <w:r>
        <w:rPr>
          <w:rFonts w:ascii="Times New Roman" w:hAnsi="Times New Roman" w:cs="Times New Roman"/>
        </w:rPr>
        <w:t xml:space="preserve">осуществления </w:t>
      </w:r>
      <w:r w:rsidRPr="00335C9E">
        <w:rPr>
          <w:rFonts w:ascii="Times New Roman" w:hAnsi="Times New Roman" w:cs="Times New Roman"/>
        </w:rPr>
        <w:t>контроля</w:t>
      </w:r>
      <w:r w:rsidRPr="00A14BAE">
        <w:rPr>
          <w:rFonts w:ascii="Times New Roman" w:hAnsi="Times New Roman" w:cs="Times New Roman"/>
        </w:rPr>
        <w:t xml:space="preserve"> за изготовлением избирательных бюллетеней для голосования </w:t>
      </w:r>
      <w:r w:rsidRPr="00327881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дополнительных </w:t>
      </w:r>
      <w:r w:rsidRPr="00A14BAE">
        <w:rPr>
          <w:rFonts w:ascii="Times New Roman" w:hAnsi="Times New Roman" w:cs="Times New Roman"/>
        </w:rPr>
        <w:t xml:space="preserve">выборах </w:t>
      </w:r>
      <w:r>
        <w:rPr>
          <w:rFonts w:ascii="Times New Roman" w:hAnsi="Times New Roman" w:cs="Times New Roman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717D2F43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p w14:paraId="6A8AFFDE" w14:textId="77777777" w:rsidR="000C6396" w:rsidRPr="00AA257D" w:rsidRDefault="000C6396" w:rsidP="000C6396">
      <w:pPr>
        <w:pStyle w:val="a7"/>
        <w:tabs>
          <w:tab w:val="left" w:pos="10260"/>
        </w:tabs>
        <w:spacing w:line="240" w:lineRule="auto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 выборы депутата Думы Чусовского муниципального округа Пермского края по одномандатному избирательному округу №17</w:t>
      </w:r>
    </w:p>
    <w:p w14:paraId="7186E274" w14:textId="77777777" w:rsidR="000C6396" w:rsidRPr="00AA257D" w:rsidRDefault="000C6396" w:rsidP="000C6396">
      <w:pPr>
        <w:pStyle w:val="a7"/>
        <w:ind w:firstLine="540"/>
        <w:rPr>
          <w:bCs/>
          <w:sz w:val="24"/>
          <w:szCs w:val="24"/>
        </w:rPr>
      </w:pPr>
    </w:p>
    <w:p w14:paraId="5EAA712D" w14:textId="77777777" w:rsidR="000C6396" w:rsidRPr="003D6734" w:rsidRDefault="000C6396" w:rsidP="000C6396">
      <w:pPr>
        <w:jc w:val="center"/>
        <w:rPr>
          <w:b/>
          <w:bCs/>
        </w:rPr>
      </w:pPr>
      <w:r>
        <w:rPr>
          <w:b/>
          <w:bCs/>
        </w:rPr>
        <w:t>20 сентября 2026</w:t>
      </w:r>
      <w:r w:rsidRPr="003D6734">
        <w:rPr>
          <w:b/>
          <w:bCs/>
        </w:rPr>
        <w:t xml:space="preserve"> года</w:t>
      </w:r>
    </w:p>
    <w:p w14:paraId="0FCF1545" w14:textId="77777777" w:rsidR="000C6396" w:rsidRPr="00AA2D70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FBFDA" w14:textId="05DFCAC0" w:rsidR="000C6396" w:rsidRPr="00C76145" w:rsidRDefault="000C6396" w:rsidP="000C6396">
      <w:pPr>
        <w:jc w:val="center"/>
        <w:rPr>
          <w:b/>
        </w:rPr>
      </w:pPr>
      <w:r w:rsidRPr="00C76145">
        <w:rPr>
          <w:b/>
        </w:rPr>
        <w:t>Территориальная избирательная комиссия</w:t>
      </w:r>
      <w:r>
        <w:rPr>
          <w:b/>
        </w:rPr>
        <w:t xml:space="preserve"> Чусовского </w:t>
      </w:r>
      <w:r w:rsidR="0019320C">
        <w:rPr>
          <w:b/>
        </w:rPr>
        <w:t>муниципального</w:t>
      </w:r>
      <w:r>
        <w:rPr>
          <w:b/>
        </w:rPr>
        <w:t xml:space="preserve"> округа</w:t>
      </w:r>
    </w:p>
    <w:p w14:paraId="581FC21F" w14:textId="77777777" w:rsidR="000C6396" w:rsidRPr="00C76145" w:rsidRDefault="000C6396" w:rsidP="000C6396">
      <w:pPr>
        <w:pStyle w:val="4"/>
        <w:jc w:val="center"/>
        <w:rPr>
          <w:sz w:val="24"/>
          <w:szCs w:val="24"/>
        </w:rPr>
      </w:pPr>
      <w:r w:rsidRPr="00C76145">
        <w:rPr>
          <w:sz w:val="24"/>
          <w:szCs w:val="24"/>
        </w:rPr>
        <w:t>АКТ</w:t>
      </w:r>
    </w:p>
    <w:p w14:paraId="5566F461" w14:textId="5F62F30D" w:rsidR="000C6396" w:rsidRPr="0019320C" w:rsidRDefault="000C6396" w:rsidP="000C6396">
      <w:pPr>
        <w:jc w:val="center"/>
        <w:rPr>
          <w:b/>
          <w:szCs w:val="28"/>
        </w:rPr>
      </w:pPr>
      <w:r w:rsidRPr="00C76145">
        <w:rPr>
          <w:b/>
        </w:rPr>
        <w:t xml:space="preserve">передачи избирательных бюллетеней </w:t>
      </w:r>
      <w:r w:rsidR="0019320C" w:rsidRPr="0019320C">
        <w:rPr>
          <w:b/>
          <w:bCs/>
          <w:szCs w:val="28"/>
        </w:rPr>
        <w:t xml:space="preserve">для голосования </w:t>
      </w:r>
      <w:r w:rsidR="0019320C" w:rsidRPr="0019320C">
        <w:rPr>
          <w:b/>
          <w:szCs w:val="28"/>
        </w:rPr>
        <w:t xml:space="preserve">на дополнительных выборах </w:t>
      </w:r>
      <w:r w:rsidR="0019320C" w:rsidRPr="0019320C">
        <w:rPr>
          <w:b/>
          <w:bCs/>
          <w:szCs w:val="28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69BA1443" w14:textId="77777777" w:rsidR="000C6396" w:rsidRPr="00C76145" w:rsidRDefault="000C6396" w:rsidP="000C6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5"/>
        <w:gridCol w:w="4750"/>
      </w:tblGrid>
      <w:tr w:rsidR="000C6396" w:rsidRPr="008F7DC8" w14:paraId="05AD320F" w14:textId="77777777" w:rsidTr="00BE6247">
        <w:tc>
          <w:tcPr>
            <w:tcW w:w="4730" w:type="dxa"/>
          </w:tcPr>
          <w:p w14:paraId="22A8452E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8F7DC8">
              <w:rPr>
                <w:rFonts w:ascii="Times New Roman" w:hAnsi="Times New Roman" w:cs="Times New Roman"/>
                <w:bCs/>
                <w:i/>
                <w:sz w:val="24"/>
              </w:rPr>
              <w:t>______________________</w:t>
            </w:r>
          </w:p>
          <w:p w14:paraId="2C72AC56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F7DC8">
              <w:rPr>
                <w:rFonts w:ascii="Times New Roman" w:hAnsi="Times New Roman" w:cs="Times New Roman"/>
                <w:bCs/>
                <w:i/>
              </w:rPr>
              <w:t xml:space="preserve">   дата составления акта</w:t>
            </w:r>
          </w:p>
        </w:tc>
        <w:tc>
          <w:tcPr>
            <w:tcW w:w="4841" w:type="dxa"/>
          </w:tcPr>
          <w:p w14:paraId="464A22AD" w14:textId="77777777" w:rsidR="000C6396" w:rsidRPr="008F7DC8" w:rsidRDefault="000C6396" w:rsidP="00BE6247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F7DC8">
              <w:rPr>
                <w:rFonts w:ascii="Times New Roman" w:hAnsi="Times New Roman" w:cs="Times New Roman"/>
                <w:i/>
                <w:iCs/>
                <w:sz w:val="24"/>
              </w:rPr>
              <w:t>____________________________</w:t>
            </w:r>
          </w:p>
          <w:p w14:paraId="252132F9" w14:textId="77777777" w:rsidR="000C6396" w:rsidRPr="008F7DC8" w:rsidRDefault="000C6396" w:rsidP="00BE624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7DC8">
              <w:rPr>
                <w:rFonts w:ascii="Times New Roman" w:hAnsi="Times New Roman" w:cs="Times New Roman"/>
                <w:i/>
                <w:iCs/>
              </w:rPr>
              <w:t xml:space="preserve">               время составления акта</w:t>
            </w:r>
          </w:p>
        </w:tc>
      </w:tr>
    </w:tbl>
    <w:p w14:paraId="60661462" w14:textId="77777777" w:rsidR="000C6396" w:rsidRPr="00C76145" w:rsidRDefault="000C6396" w:rsidP="000C6396">
      <w:pPr>
        <w:rPr>
          <w:b/>
        </w:rPr>
      </w:pPr>
    </w:p>
    <w:p w14:paraId="4728D083" w14:textId="5869F78C" w:rsidR="000C6396" w:rsidRDefault="000C6396" w:rsidP="000C6396">
      <w:pPr>
        <w:pStyle w:val="a7"/>
        <w:ind w:firstLine="540"/>
        <w:rPr>
          <w:sz w:val="24"/>
          <w:szCs w:val="24"/>
        </w:rPr>
      </w:pPr>
      <w:r w:rsidRPr="00C76145">
        <w:rPr>
          <w:sz w:val="24"/>
          <w:szCs w:val="24"/>
        </w:rPr>
        <w:t>Территориальная избирательная комиссия</w:t>
      </w:r>
      <w:r>
        <w:rPr>
          <w:sz w:val="24"/>
          <w:szCs w:val="24"/>
        </w:rPr>
        <w:t xml:space="preserve"> Чусовского </w:t>
      </w:r>
      <w:r w:rsidR="0019320C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округа</w:t>
      </w:r>
      <w:r w:rsidRPr="00C76145">
        <w:rPr>
          <w:sz w:val="24"/>
          <w:szCs w:val="24"/>
        </w:rPr>
        <w:t xml:space="preserve"> передала участковой избирательной комиссии и</w:t>
      </w:r>
      <w:r>
        <w:rPr>
          <w:sz w:val="24"/>
          <w:szCs w:val="24"/>
        </w:rPr>
        <w:t>збирательного участка № _________</w:t>
      </w:r>
    </w:p>
    <w:p w14:paraId="03D4146D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14:paraId="7A203D1C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center"/>
        <w:rPr>
          <w:rFonts w:ascii="Times New Roman" w:hAnsi="Times New Roman" w:cs="Times New Roman"/>
          <w:i/>
          <w:iCs/>
        </w:rPr>
      </w:pPr>
      <w:r w:rsidRPr="00692A14">
        <w:rPr>
          <w:rFonts w:ascii="Times New Roman" w:hAnsi="Times New Roman" w:cs="Times New Roman"/>
          <w:i/>
          <w:iCs/>
        </w:rPr>
        <w:t>(количество избирательных бюллетеней цифрами и прописью)</w:t>
      </w:r>
    </w:p>
    <w:p w14:paraId="41D55F1F" w14:textId="25FB8D2B" w:rsidR="000C6396" w:rsidRPr="0019320C" w:rsidRDefault="000C6396" w:rsidP="000C6396">
      <w:pPr>
        <w:pStyle w:val="a7"/>
        <w:ind w:firstLine="0"/>
        <w:rPr>
          <w:sz w:val="24"/>
          <w:szCs w:val="24"/>
        </w:rPr>
      </w:pPr>
      <w:r w:rsidRPr="00C76145">
        <w:rPr>
          <w:sz w:val="24"/>
          <w:szCs w:val="24"/>
        </w:rPr>
        <w:t xml:space="preserve">избирательных бюллетеней </w:t>
      </w:r>
      <w:r w:rsidR="0019320C" w:rsidRPr="0019320C">
        <w:rPr>
          <w:bCs/>
          <w:sz w:val="24"/>
          <w:szCs w:val="24"/>
        </w:rPr>
        <w:t xml:space="preserve">для голосования </w:t>
      </w:r>
      <w:r w:rsidR="0019320C" w:rsidRPr="0019320C">
        <w:rPr>
          <w:sz w:val="24"/>
          <w:szCs w:val="24"/>
        </w:rPr>
        <w:t xml:space="preserve">на дополнительных выборах </w:t>
      </w:r>
      <w:r w:rsidR="0019320C" w:rsidRPr="0019320C">
        <w:rPr>
          <w:bCs/>
          <w:sz w:val="24"/>
        </w:rPr>
        <w:t>депутата Думы Чусовского муниципального округа Пермского края по одномандатному избирательному округу №17</w:t>
      </w:r>
      <w:r w:rsidRPr="0019320C">
        <w:rPr>
          <w:sz w:val="24"/>
          <w:szCs w:val="24"/>
        </w:rPr>
        <w:t>.</w:t>
      </w:r>
    </w:p>
    <w:p w14:paraId="31AEFD28" w14:textId="77777777" w:rsidR="000C6396" w:rsidRDefault="000C6396" w:rsidP="000C6396"/>
    <w:p w14:paraId="2132B9A8" w14:textId="77777777" w:rsidR="000C6396" w:rsidRPr="0019320C" w:rsidRDefault="000C6396" w:rsidP="000C6396">
      <w:pPr>
        <w:rPr>
          <w:sz w:val="20"/>
        </w:rPr>
      </w:pPr>
      <w:r w:rsidRPr="0019320C">
        <w:rPr>
          <w:sz w:val="20"/>
        </w:rPr>
        <w:t>Члены территориальной избирательной</w:t>
      </w:r>
    </w:p>
    <w:p w14:paraId="3BC24DBF" w14:textId="5FBC6102" w:rsidR="0019320C" w:rsidRPr="0019320C" w:rsidRDefault="000C6396" w:rsidP="000C6396">
      <w:pPr>
        <w:rPr>
          <w:sz w:val="20"/>
        </w:rPr>
      </w:pPr>
      <w:r w:rsidRPr="0019320C">
        <w:rPr>
          <w:sz w:val="20"/>
        </w:rPr>
        <w:t xml:space="preserve">комиссии Чусовского </w:t>
      </w:r>
      <w:r w:rsidR="0019320C" w:rsidRPr="0019320C">
        <w:rPr>
          <w:sz w:val="20"/>
        </w:rPr>
        <w:t>муниципального</w:t>
      </w:r>
      <w:r w:rsidRPr="0019320C">
        <w:rPr>
          <w:sz w:val="20"/>
        </w:rPr>
        <w:t xml:space="preserve"> </w:t>
      </w:r>
    </w:p>
    <w:p w14:paraId="32091881" w14:textId="5CFDAB27" w:rsidR="000C6396" w:rsidRPr="0019320C" w:rsidRDefault="000C6396" w:rsidP="000C6396">
      <w:pPr>
        <w:rPr>
          <w:sz w:val="20"/>
        </w:rPr>
      </w:pPr>
      <w:r w:rsidRPr="0019320C">
        <w:rPr>
          <w:sz w:val="20"/>
        </w:rPr>
        <w:t>округа</w:t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="0019320C" w:rsidRPr="0019320C">
        <w:rPr>
          <w:sz w:val="20"/>
        </w:rPr>
        <w:tab/>
      </w:r>
      <w:r w:rsidR="0019320C" w:rsidRPr="0019320C">
        <w:rPr>
          <w:sz w:val="20"/>
        </w:rPr>
        <w:tab/>
      </w:r>
      <w:r w:rsidR="0019320C" w:rsidRPr="0019320C">
        <w:rPr>
          <w:sz w:val="20"/>
        </w:rPr>
        <w:tab/>
      </w:r>
      <w:r w:rsidR="0019320C" w:rsidRPr="0019320C">
        <w:rPr>
          <w:sz w:val="20"/>
        </w:rPr>
        <w:tab/>
      </w:r>
      <w:r w:rsidR="0019320C" w:rsidRPr="0019320C">
        <w:rPr>
          <w:sz w:val="20"/>
        </w:rPr>
        <w:tab/>
      </w:r>
      <w:r w:rsidRPr="0019320C">
        <w:rPr>
          <w:sz w:val="20"/>
        </w:rPr>
        <w:t>__________</w:t>
      </w:r>
      <w:proofErr w:type="gramStart"/>
      <w:r w:rsidRPr="0019320C">
        <w:rPr>
          <w:sz w:val="20"/>
        </w:rPr>
        <w:t>_  _</w:t>
      </w:r>
      <w:proofErr w:type="gramEnd"/>
      <w:r w:rsidRPr="0019320C">
        <w:rPr>
          <w:sz w:val="20"/>
        </w:rPr>
        <w:t>________________</w:t>
      </w:r>
    </w:p>
    <w:p w14:paraId="21FDE8BA" w14:textId="77777777" w:rsidR="000C6396" w:rsidRPr="0019320C" w:rsidRDefault="000C6396" w:rsidP="000C6396">
      <w:pPr>
        <w:ind w:left="4248" w:firstLine="708"/>
        <w:rPr>
          <w:i/>
          <w:sz w:val="20"/>
        </w:rPr>
      </w:pPr>
      <w:r w:rsidRPr="0019320C">
        <w:rPr>
          <w:i/>
          <w:sz w:val="20"/>
        </w:rPr>
        <w:t xml:space="preserve">   подпись </w:t>
      </w:r>
      <w:r w:rsidRPr="0019320C">
        <w:rPr>
          <w:i/>
          <w:sz w:val="20"/>
        </w:rPr>
        <w:tab/>
      </w:r>
      <w:r w:rsidRPr="0019320C">
        <w:rPr>
          <w:i/>
          <w:sz w:val="20"/>
        </w:rPr>
        <w:tab/>
        <w:t>инициалы, фамилия</w:t>
      </w:r>
    </w:p>
    <w:p w14:paraId="24D5F593" w14:textId="77777777" w:rsidR="000C6396" w:rsidRPr="0019320C" w:rsidRDefault="000C6396" w:rsidP="000C6396">
      <w:pPr>
        <w:ind w:firstLine="720"/>
        <w:rPr>
          <w:sz w:val="20"/>
        </w:rPr>
      </w:pP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</w:p>
    <w:p w14:paraId="3F3ABF40" w14:textId="77777777" w:rsidR="000C6396" w:rsidRPr="0019320C" w:rsidRDefault="000C6396" w:rsidP="000C6396">
      <w:pPr>
        <w:ind w:firstLine="708"/>
        <w:rPr>
          <w:sz w:val="20"/>
        </w:rPr>
      </w:pPr>
      <w:r w:rsidRPr="0019320C">
        <w:rPr>
          <w:sz w:val="20"/>
        </w:rPr>
        <w:t>МП</w:t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  <w:t>__________</w:t>
      </w:r>
      <w:proofErr w:type="gramStart"/>
      <w:r w:rsidRPr="0019320C">
        <w:rPr>
          <w:sz w:val="20"/>
        </w:rPr>
        <w:t>_  _</w:t>
      </w:r>
      <w:proofErr w:type="gramEnd"/>
      <w:r w:rsidRPr="0019320C">
        <w:rPr>
          <w:sz w:val="20"/>
        </w:rPr>
        <w:t>_________________</w:t>
      </w:r>
    </w:p>
    <w:p w14:paraId="4BC7D297" w14:textId="77777777" w:rsidR="000C6396" w:rsidRPr="0019320C" w:rsidRDefault="000C6396" w:rsidP="000C6396">
      <w:pPr>
        <w:ind w:left="4248" w:firstLine="708"/>
        <w:rPr>
          <w:i/>
          <w:sz w:val="20"/>
        </w:rPr>
      </w:pPr>
      <w:r w:rsidRPr="0019320C">
        <w:rPr>
          <w:i/>
          <w:sz w:val="20"/>
        </w:rPr>
        <w:t xml:space="preserve">   подпись </w:t>
      </w:r>
      <w:r w:rsidRPr="0019320C">
        <w:rPr>
          <w:i/>
          <w:sz w:val="20"/>
        </w:rPr>
        <w:tab/>
      </w:r>
      <w:r w:rsidRPr="0019320C">
        <w:rPr>
          <w:i/>
          <w:sz w:val="20"/>
        </w:rPr>
        <w:tab/>
        <w:t>инициалы, фамилия</w:t>
      </w:r>
    </w:p>
    <w:p w14:paraId="4BE6CA9D" w14:textId="77777777" w:rsidR="000C6396" w:rsidRPr="0019320C" w:rsidRDefault="000C6396" w:rsidP="000C6396">
      <w:pPr>
        <w:ind w:left="4320" w:firstLine="720"/>
        <w:rPr>
          <w:i/>
          <w:sz w:val="20"/>
        </w:rPr>
      </w:pPr>
    </w:p>
    <w:p w14:paraId="6FF7C81E" w14:textId="77777777" w:rsidR="000C6396" w:rsidRPr="0019320C" w:rsidRDefault="000C6396" w:rsidP="000C6396">
      <w:pPr>
        <w:ind w:left="4248" w:firstLine="708"/>
        <w:rPr>
          <w:sz w:val="20"/>
        </w:rPr>
      </w:pPr>
      <w:r w:rsidRPr="0019320C">
        <w:rPr>
          <w:sz w:val="20"/>
        </w:rPr>
        <w:t>___________  ___________________</w:t>
      </w:r>
    </w:p>
    <w:p w14:paraId="0FC513FF" w14:textId="77777777" w:rsidR="000C6396" w:rsidRPr="0019320C" w:rsidRDefault="000C6396" w:rsidP="000C6396">
      <w:pPr>
        <w:ind w:left="4248" w:firstLine="708"/>
        <w:rPr>
          <w:i/>
          <w:sz w:val="20"/>
        </w:rPr>
      </w:pPr>
      <w:r w:rsidRPr="0019320C">
        <w:rPr>
          <w:i/>
          <w:sz w:val="20"/>
        </w:rPr>
        <w:t xml:space="preserve">   подпись </w:t>
      </w:r>
      <w:r w:rsidRPr="0019320C">
        <w:rPr>
          <w:i/>
          <w:sz w:val="20"/>
        </w:rPr>
        <w:tab/>
      </w:r>
      <w:r w:rsidRPr="0019320C">
        <w:rPr>
          <w:i/>
          <w:sz w:val="20"/>
        </w:rPr>
        <w:tab/>
        <w:t>инициалы, фамилия</w:t>
      </w:r>
    </w:p>
    <w:p w14:paraId="169CE319" w14:textId="77777777" w:rsidR="000C6396" w:rsidRPr="0019320C" w:rsidRDefault="000C6396" w:rsidP="000C6396">
      <w:pPr>
        <w:jc w:val="both"/>
        <w:rPr>
          <w:sz w:val="20"/>
        </w:rPr>
      </w:pPr>
      <w:r w:rsidRPr="0019320C">
        <w:rPr>
          <w:sz w:val="20"/>
        </w:rPr>
        <w:t>Председатель участковой</w:t>
      </w:r>
    </w:p>
    <w:p w14:paraId="1BC0F82C" w14:textId="77777777" w:rsidR="000C6396" w:rsidRPr="0019320C" w:rsidRDefault="000C6396" w:rsidP="000C6396">
      <w:pPr>
        <w:jc w:val="both"/>
        <w:rPr>
          <w:sz w:val="20"/>
        </w:rPr>
      </w:pPr>
      <w:r w:rsidRPr="0019320C">
        <w:rPr>
          <w:sz w:val="20"/>
        </w:rPr>
        <w:t>избирательной комиссии</w:t>
      </w:r>
    </w:p>
    <w:p w14:paraId="54FD6B67" w14:textId="77777777" w:rsidR="000C6396" w:rsidRPr="0019320C" w:rsidRDefault="000C6396" w:rsidP="000C6396">
      <w:pPr>
        <w:rPr>
          <w:sz w:val="20"/>
        </w:rPr>
      </w:pPr>
      <w:r w:rsidRPr="0019320C">
        <w:rPr>
          <w:sz w:val="20"/>
        </w:rPr>
        <w:t>избирательного участка № ______</w:t>
      </w:r>
      <w:r w:rsidRPr="0019320C">
        <w:rPr>
          <w:sz w:val="20"/>
        </w:rPr>
        <w:tab/>
      </w:r>
      <w:r w:rsidRPr="0019320C">
        <w:rPr>
          <w:sz w:val="20"/>
        </w:rPr>
        <w:tab/>
        <w:t>___________</w:t>
      </w:r>
      <w:proofErr w:type="gramStart"/>
      <w:r w:rsidRPr="0019320C">
        <w:rPr>
          <w:sz w:val="20"/>
        </w:rPr>
        <w:t>_  _</w:t>
      </w:r>
      <w:proofErr w:type="gramEnd"/>
      <w:r w:rsidRPr="0019320C">
        <w:rPr>
          <w:sz w:val="20"/>
        </w:rPr>
        <w:t>________________</w:t>
      </w:r>
    </w:p>
    <w:p w14:paraId="190E29D5" w14:textId="77777777" w:rsidR="000C6396" w:rsidRPr="0019320C" w:rsidRDefault="000C6396" w:rsidP="000C6396">
      <w:pPr>
        <w:ind w:left="4248" w:firstLine="708"/>
        <w:rPr>
          <w:i/>
          <w:sz w:val="20"/>
        </w:rPr>
      </w:pPr>
      <w:r w:rsidRPr="0019320C">
        <w:rPr>
          <w:i/>
          <w:sz w:val="20"/>
        </w:rPr>
        <w:t xml:space="preserve">   подпись </w:t>
      </w:r>
      <w:r w:rsidRPr="0019320C">
        <w:rPr>
          <w:i/>
          <w:sz w:val="20"/>
        </w:rPr>
        <w:tab/>
      </w:r>
      <w:r w:rsidRPr="0019320C">
        <w:rPr>
          <w:i/>
          <w:sz w:val="20"/>
        </w:rPr>
        <w:tab/>
        <w:t>инициалы, фамилия</w:t>
      </w:r>
    </w:p>
    <w:p w14:paraId="4F679AEF" w14:textId="77777777" w:rsidR="000C6396" w:rsidRPr="0019320C" w:rsidRDefault="000C6396" w:rsidP="000C6396">
      <w:pPr>
        <w:ind w:firstLine="720"/>
        <w:jc w:val="both"/>
        <w:rPr>
          <w:sz w:val="20"/>
        </w:rPr>
      </w:pPr>
      <w:r w:rsidRPr="0019320C">
        <w:rPr>
          <w:sz w:val="20"/>
        </w:rPr>
        <w:t>МП</w:t>
      </w:r>
    </w:p>
    <w:p w14:paraId="54AF9266" w14:textId="77777777" w:rsidR="000C6396" w:rsidRPr="0019320C" w:rsidRDefault="000C6396" w:rsidP="000C6396">
      <w:pPr>
        <w:ind w:firstLine="720"/>
        <w:jc w:val="both"/>
        <w:rPr>
          <w:sz w:val="20"/>
        </w:rPr>
      </w:pPr>
    </w:p>
    <w:p w14:paraId="6E902925" w14:textId="77777777" w:rsidR="000C6396" w:rsidRPr="0019320C" w:rsidRDefault="000C6396" w:rsidP="000C6396">
      <w:pPr>
        <w:jc w:val="both"/>
        <w:rPr>
          <w:sz w:val="20"/>
        </w:rPr>
      </w:pPr>
      <w:r w:rsidRPr="0019320C">
        <w:rPr>
          <w:sz w:val="20"/>
        </w:rPr>
        <w:t>Член участковой</w:t>
      </w:r>
    </w:p>
    <w:p w14:paraId="2B876555" w14:textId="77777777" w:rsidR="000C6396" w:rsidRPr="0019320C" w:rsidRDefault="000C6396" w:rsidP="000C6396">
      <w:pPr>
        <w:rPr>
          <w:sz w:val="20"/>
        </w:rPr>
      </w:pPr>
      <w:r w:rsidRPr="0019320C">
        <w:rPr>
          <w:sz w:val="20"/>
        </w:rPr>
        <w:t>избирательной комиссии</w:t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</w:r>
      <w:r w:rsidRPr="0019320C">
        <w:rPr>
          <w:sz w:val="20"/>
        </w:rPr>
        <w:tab/>
        <w:t>___________</w:t>
      </w:r>
      <w:proofErr w:type="gramStart"/>
      <w:r w:rsidRPr="0019320C">
        <w:rPr>
          <w:sz w:val="20"/>
        </w:rPr>
        <w:t>_  _</w:t>
      </w:r>
      <w:proofErr w:type="gramEnd"/>
      <w:r w:rsidRPr="0019320C">
        <w:rPr>
          <w:sz w:val="20"/>
        </w:rPr>
        <w:t>________________</w:t>
      </w:r>
    </w:p>
    <w:p w14:paraId="39E859EF" w14:textId="4A0D109D" w:rsidR="000C6396" w:rsidRPr="0019320C" w:rsidRDefault="000C6396" w:rsidP="0019320C">
      <w:pPr>
        <w:ind w:left="4248" w:firstLine="708"/>
        <w:rPr>
          <w:sz w:val="20"/>
        </w:rPr>
      </w:pPr>
      <w:r w:rsidRPr="0019320C">
        <w:rPr>
          <w:i/>
          <w:sz w:val="20"/>
        </w:rPr>
        <w:t xml:space="preserve">   подпись </w:t>
      </w:r>
      <w:r w:rsidRPr="0019320C">
        <w:rPr>
          <w:i/>
          <w:sz w:val="20"/>
        </w:rPr>
        <w:tab/>
      </w:r>
      <w:r w:rsidRPr="0019320C">
        <w:rPr>
          <w:i/>
          <w:sz w:val="20"/>
        </w:rPr>
        <w:tab/>
        <w:t>инициалы, фамилия</w:t>
      </w:r>
      <w:r w:rsidRPr="0019320C">
        <w:rPr>
          <w:sz w:val="20"/>
        </w:rPr>
        <w:br w:type="page"/>
      </w:r>
    </w:p>
    <w:p w14:paraId="7575E243" w14:textId="5BE102C8" w:rsidR="000C6396" w:rsidRPr="00335C9E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5</w:t>
      </w:r>
    </w:p>
    <w:p w14:paraId="46762BF6" w14:textId="77777777" w:rsidR="000C6396" w:rsidRPr="0072750C" w:rsidRDefault="000C6396" w:rsidP="000C6396">
      <w:pPr>
        <w:pStyle w:val="ConsPlusNormal"/>
        <w:widowControl/>
        <w:ind w:left="5670"/>
        <w:rPr>
          <w:rFonts w:ascii="Times New Roman" w:hAnsi="Times New Roman" w:cs="Times New Roman"/>
        </w:rPr>
      </w:pPr>
      <w:r w:rsidRPr="00335C9E">
        <w:rPr>
          <w:rFonts w:ascii="Times New Roman" w:hAnsi="Times New Roman" w:cs="Times New Roman"/>
        </w:rPr>
        <w:t xml:space="preserve"> к Порядку </w:t>
      </w:r>
      <w:r>
        <w:rPr>
          <w:rFonts w:ascii="Times New Roman" w:hAnsi="Times New Roman" w:cs="Times New Roman"/>
        </w:rPr>
        <w:t xml:space="preserve">осуществления </w:t>
      </w:r>
      <w:r w:rsidRPr="00335C9E">
        <w:rPr>
          <w:rFonts w:ascii="Times New Roman" w:hAnsi="Times New Roman" w:cs="Times New Roman"/>
        </w:rPr>
        <w:t>контроля</w:t>
      </w:r>
      <w:r w:rsidRPr="00A14BAE">
        <w:rPr>
          <w:rFonts w:ascii="Times New Roman" w:hAnsi="Times New Roman" w:cs="Times New Roman"/>
        </w:rPr>
        <w:t xml:space="preserve"> за изготовлением избирательных бюллетеней для голосования </w:t>
      </w:r>
      <w:r w:rsidRPr="00327881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дополнительных </w:t>
      </w:r>
      <w:r w:rsidRPr="00A14BAE">
        <w:rPr>
          <w:rFonts w:ascii="Times New Roman" w:hAnsi="Times New Roman" w:cs="Times New Roman"/>
        </w:rPr>
        <w:t xml:space="preserve">выборах </w:t>
      </w:r>
      <w:r>
        <w:rPr>
          <w:rFonts w:ascii="Times New Roman" w:hAnsi="Times New Roman" w:cs="Times New Roman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3E814D84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p w14:paraId="01878FEF" w14:textId="77777777" w:rsidR="000C6396" w:rsidRPr="00AA257D" w:rsidRDefault="000C6396" w:rsidP="000C6396">
      <w:pPr>
        <w:pStyle w:val="a7"/>
        <w:tabs>
          <w:tab w:val="left" w:pos="10260"/>
        </w:tabs>
        <w:spacing w:line="240" w:lineRule="auto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Дополнительные выборы депутата Думы Чусовского муниципального округа Пермского края по одномандатному избирательному округу №17</w:t>
      </w:r>
    </w:p>
    <w:p w14:paraId="48A9622C" w14:textId="77777777" w:rsidR="000C6396" w:rsidRPr="00AA257D" w:rsidRDefault="000C6396" w:rsidP="000C6396">
      <w:pPr>
        <w:pStyle w:val="a7"/>
        <w:ind w:firstLine="540"/>
        <w:rPr>
          <w:bCs/>
          <w:sz w:val="24"/>
          <w:szCs w:val="24"/>
        </w:rPr>
      </w:pPr>
    </w:p>
    <w:p w14:paraId="2527FB1E" w14:textId="77777777" w:rsidR="000C6396" w:rsidRPr="003D6734" w:rsidRDefault="000C6396" w:rsidP="000C6396">
      <w:pPr>
        <w:jc w:val="center"/>
        <w:rPr>
          <w:b/>
          <w:bCs/>
        </w:rPr>
      </w:pPr>
      <w:r>
        <w:rPr>
          <w:b/>
          <w:bCs/>
        </w:rPr>
        <w:t>20 сентября 2026</w:t>
      </w:r>
      <w:r w:rsidRPr="003D6734">
        <w:rPr>
          <w:b/>
          <w:bCs/>
        </w:rPr>
        <w:t xml:space="preserve"> года</w:t>
      </w:r>
    </w:p>
    <w:p w14:paraId="4353B175" w14:textId="77777777" w:rsidR="000C6396" w:rsidRPr="00AA2D70" w:rsidRDefault="000C6396" w:rsidP="000C6396">
      <w:pPr>
        <w:pStyle w:val="ConsPlusNormal"/>
        <w:widowControl/>
        <w:jc w:val="right"/>
        <w:rPr>
          <w:rFonts w:ascii="Times New Roman" w:hAnsi="Times New Roman" w:cs="Times New Roman"/>
          <w:sz w:val="12"/>
          <w:szCs w:val="12"/>
        </w:rPr>
      </w:pPr>
    </w:p>
    <w:p w14:paraId="7CCB9D95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АКТ</w:t>
      </w:r>
    </w:p>
    <w:p w14:paraId="2A69534B" w14:textId="0E7B138E" w:rsidR="000C6396" w:rsidRPr="00C76145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об </w:t>
      </w:r>
      <w:r w:rsidRPr="00C76145">
        <w:rPr>
          <w:rFonts w:ascii="Times New Roman" w:hAnsi="Times New Roman" w:cs="Times New Roman"/>
          <w:b/>
          <w:bCs/>
          <w:sz w:val="24"/>
          <w:szCs w:val="24"/>
        </w:rPr>
        <w:t xml:space="preserve">уничтожении выбракованных избирательных бюллетеней </w:t>
      </w:r>
      <w:r w:rsidR="0019320C" w:rsidRPr="00FD4234">
        <w:rPr>
          <w:rFonts w:ascii="Times New Roman" w:hAnsi="Times New Roman" w:cs="Times New Roman"/>
          <w:b/>
          <w:bCs/>
          <w:sz w:val="24"/>
          <w:szCs w:val="24"/>
        </w:rPr>
        <w:t xml:space="preserve">для голосования </w:t>
      </w:r>
      <w:r w:rsidR="0019320C" w:rsidRPr="00FD423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19320C">
        <w:rPr>
          <w:rFonts w:ascii="Times New Roman" w:hAnsi="Times New Roman" w:cs="Times New Roman"/>
          <w:b/>
          <w:sz w:val="24"/>
          <w:szCs w:val="24"/>
        </w:rPr>
        <w:t xml:space="preserve">дополнительных </w:t>
      </w:r>
      <w:r w:rsidR="0019320C" w:rsidRPr="00FD4234">
        <w:rPr>
          <w:rFonts w:ascii="Times New Roman" w:hAnsi="Times New Roman" w:cs="Times New Roman"/>
          <w:b/>
          <w:sz w:val="24"/>
          <w:szCs w:val="24"/>
        </w:rPr>
        <w:t xml:space="preserve">выборах </w:t>
      </w:r>
      <w:r w:rsidR="0019320C">
        <w:rPr>
          <w:rFonts w:ascii="Times New Roman" w:hAnsi="Times New Roman" w:cs="Times New Roman"/>
          <w:b/>
          <w:bCs/>
          <w:sz w:val="24"/>
        </w:rPr>
        <w:t>депутата Думы Чусовского муниципального округа Пермского края по одномандатному избирательному округу №17</w:t>
      </w:r>
    </w:p>
    <w:p w14:paraId="25AD28F5" w14:textId="77777777" w:rsidR="000C6396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5"/>
        <w:gridCol w:w="4750"/>
      </w:tblGrid>
      <w:tr w:rsidR="000C6396" w:rsidRPr="008F7DC8" w14:paraId="6EEB4DCB" w14:textId="77777777" w:rsidTr="00BE6247">
        <w:tc>
          <w:tcPr>
            <w:tcW w:w="5068" w:type="dxa"/>
          </w:tcPr>
          <w:p w14:paraId="7F090821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8F7DC8">
              <w:rPr>
                <w:rFonts w:ascii="Times New Roman" w:hAnsi="Times New Roman" w:cs="Times New Roman"/>
                <w:bCs/>
                <w:i/>
                <w:sz w:val="24"/>
              </w:rPr>
              <w:t>______________________</w:t>
            </w:r>
          </w:p>
          <w:p w14:paraId="1889E4FC" w14:textId="77777777" w:rsidR="000C6396" w:rsidRPr="008F7DC8" w:rsidRDefault="000C6396" w:rsidP="00BE624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F7DC8">
              <w:rPr>
                <w:rFonts w:ascii="Times New Roman" w:hAnsi="Times New Roman" w:cs="Times New Roman"/>
                <w:bCs/>
                <w:i/>
              </w:rPr>
              <w:t xml:space="preserve">   место составления акта</w:t>
            </w:r>
          </w:p>
        </w:tc>
        <w:tc>
          <w:tcPr>
            <w:tcW w:w="5069" w:type="dxa"/>
          </w:tcPr>
          <w:p w14:paraId="7D2248EC" w14:textId="77777777" w:rsidR="000C6396" w:rsidRPr="008F7DC8" w:rsidRDefault="000C6396" w:rsidP="00BE6247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F7DC8">
              <w:rPr>
                <w:rFonts w:ascii="Times New Roman" w:hAnsi="Times New Roman" w:cs="Times New Roman"/>
                <w:i/>
                <w:iCs/>
                <w:sz w:val="24"/>
              </w:rPr>
              <w:t>____________________________</w:t>
            </w:r>
          </w:p>
          <w:p w14:paraId="27547A79" w14:textId="77777777" w:rsidR="000C6396" w:rsidRPr="008F7DC8" w:rsidRDefault="000C6396" w:rsidP="00BE624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7DC8">
              <w:rPr>
                <w:rFonts w:ascii="Times New Roman" w:hAnsi="Times New Roman" w:cs="Times New Roman"/>
                <w:i/>
                <w:iCs/>
              </w:rPr>
              <w:t xml:space="preserve">                            дата и время составления акта</w:t>
            </w:r>
          </w:p>
        </w:tc>
      </w:tr>
    </w:tbl>
    <w:p w14:paraId="54145CC8" w14:textId="77777777" w:rsidR="000C6396" w:rsidRDefault="000C6396" w:rsidP="000C6396">
      <w:pPr>
        <w:pStyle w:val="ConsPlusNormal"/>
        <w:widowControl/>
        <w:spacing w:line="240" w:lineRule="exact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</w:t>
      </w:r>
    </w:p>
    <w:p w14:paraId="2C383E32" w14:textId="77777777" w:rsidR="000C6396" w:rsidRPr="0019320C" w:rsidRDefault="000C6396" w:rsidP="000C6396">
      <w:pPr>
        <w:pStyle w:val="ConsPlusNormal"/>
        <w:widowControl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9320C">
        <w:rPr>
          <w:rFonts w:ascii="Times New Roman" w:hAnsi="Times New Roman" w:cs="Times New Roman"/>
          <w:sz w:val="24"/>
          <w:szCs w:val="24"/>
        </w:rPr>
        <w:t>1.</w:t>
      </w:r>
      <w:r w:rsidRPr="001932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9320C">
        <w:rPr>
          <w:rFonts w:ascii="Times New Roman" w:hAnsi="Times New Roman" w:cs="Times New Roman"/>
          <w:sz w:val="24"/>
          <w:szCs w:val="24"/>
        </w:rPr>
        <w:t>При передаче __________________________________________________________</w:t>
      </w:r>
    </w:p>
    <w:p w14:paraId="04B6E054" w14:textId="77777777" w:rsidR="000C6396" w:rsidRPr="0019320C" w:rsidRDefault="000C6396" w:rsidP="000C6396">
      <w:pPr>
        <w:pStyle w:val="ConsPlusNormal"/>
        <w:widowControl/>
        <w:ind w:firstLine="56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32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9320C">
        <w:rPr>
          <w:rFonts w:ascii="Times New Roman" w:hAnsi="Times New Roman" w:cs="Times New Roman"/>
          <w:i/>
          <w:sz w:val="24"/>
          <w:szCs w:val="24"/>
        </w:rPr>
        <w:t>(количество бюллетеней цифрами и прописью)</w:t>
      </w:r>
    </w:p>
    <w:p w14:paraId="76C8BA06" w14:textId="5FAFB8C1" w:rsidR="000C6396" w:rsidRPr="0019320C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9320C">
        <w:rPr>
          <w:rFonts w:ascii="Times New Roman" w:hAnsi="Times New Roman" w:cs="Times New Roman"/>
          <w:sz w:val="24"/>
          <w:szCs w:val="24"/>
        </w:rPr>
        <w:t xml:space="preserve">избирательных бюллетеней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 xml:space="preserve">для голосования </w:t>
      </w:r>
      <w:r w:rsidR="0019320C" w:rsidRPr="0019320C">
        <w:rPr>
          <w:rFonts w:ascii="Times New Roman" w:hAnsi="Times New Roman" w:cs="Times New Roman"/>
          <w:sz w:val="24"/>
          <w:szCs w:val="24"/>
        </w:rPr>
        <w:t xml:space="preserve">на дополнительных выборах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>депутата Думы Чусовского муниципального округа Пермского края по одномандатному избирательному округу №17</w:t>
      </w:r>
      <w:r w:rsidRPr="001932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320C">
        <w:rPr>
          <w:rFonts w:ascii="Times New Roman" w:hAnsi="Times New Roman" w:cs="Times New Roman"/>
          <w:sz w:val="24"/>
          <w:szCs w:val="24"/>
        </w:rPr>
        <w:t xml:space="preserve">от территориальной избирательной комиссии Чусовского </w:t>
      </w:r>
      <w:r w:rsidR="0019320C" w:rsidRPr="0019320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9320C">
        <w:rPr>
          <w:rFonts w:ascii="Times New Roman" w:hAnsi="Times New Roman" w:cs="Times New Roman"/>
          <w:sz w:val="24"/>
          <w:szCs w:val="24"/>
        </w:rPr>
        <w:t xml:space="preserve"> округа участковой избирательной комиссии избирательного участка № ______________ был произведен поштучный пересчет и выбраковка избирательных бюллетеней, в результате чего выявлено </w:t>
      </w:r>
    </w:p>
    <w:p w14:paraId="0D956B46" w14:textId="77777777" w:rsidR="000C6396" w:rsidRPr="0019320C" w:rsidRDefault="000C6396" w:rsidP="000C6396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9320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8410FE8" w14:textId="77777777" w:rsidR="000C6396" w:rsidRPr="0019320C" w:rsidRDefault="000C6396" w:rsidP="000C6396">
      <w:pPr>
        <w:pStyle w:val="ConsPlusNormal"/>
        <w:widowControl/>
        <w:ind w:firstLine="56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320C">
        <w:rPr>
          <w:rFonts w:ascii="Times New Roman" w:hAnsi="Times New Roman" w:cs="Times New Roman"/>
          <w:i/>
          <w:sz w:val="24"/>
          <w:szCs w:val="24"/>
        </w:rPr>
        <w:t>(количество бюллетеней цифрами и прописью)</w:t>
      </w:r>
    </w:p>
    <w:p w14:paraId="330C08F4" w14:textId="110F0B70" w:rsidR="000C6396" w:rsidRPr="0019320C" w:rsidRDefault="000C6396" w:rsidP="000C639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9320C">
        <w:rPr>
          <w:rFonts w:ascii="Times New Roman" w:hAnsi="Times New Roman" w:cs="Times New Roman"/>
          <w:sz w:val="24"/>
          <w:szCs w:val="24"/>
        </w:rPr>
        <w:t xml:space="preserve">штук выбракованных избирательных бюллетеней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 xml:space="preserve">для голосования </w:t>
      </w:r>
      <w:r w:rsidR="0019320C" w:rsidRPr="0019320C">
        <w:rPr>
          <w:rFonts w:ascii="Times New Roman" w:hAnsi="Times New Roman" w:cs="Times New Roman"/>
          <w:sz w:val="24"/>
          <w:szCs w:val="24"/>
        </w:rPr>
        <w:t xml:space="preserve">на дополнительных выборах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>депутата Думы Чусовского муниципального округа Пермского края по одномандатному избирательному округу №17</w:t>
      </w:r>
      <w:r w:rsidRPr="0019320C">
        <w:rPr>
          <w:rFonts w:ascii="Times New Roman" w:hAnsi="Times New Roman" w:cs="Times New Roman"/>
          <w:sz w:val="24"/>
          <w:szCs w:val="24"/>
        </w:rPr>
        <w:t>.</w:t>
      </w:r>
    </w:p>
    <w:p w14:paraId="6FC05207" w14:textId="14C93B7D" w:rsidR="000C6396" w:rsidRPr="0019320C" w:rsidRDefault="000C6396" w:rsidP="000C6396">
      <w:pPr>
        <w:pStyle w:val="ConsPlusNormal"/>
        <w:widowControl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19320C">
        <w:rPr>
          <w:rFonts w:ascii="Times New Roman" w:hAnsi="Times New Roman" w:cs="Times New Roman"/>
          <w:sz w:val="24"/>
          <w:szCs w:val="24"/>
        </w:rPr>
        <w:t xml:space="preserve">2. Выбракованные избирательные бюллетени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 xml:space="preserve">для голосования </w:t>
      </w:r>
      <w:r w:rsidR="0019320C" w:rsidRPr="0019320C">
        <w:rPr>
          <w:rFonts w:ascii="Times New Roman" w:hAnsi="Times New Roman" w:cs="Times New Roman"/>
          <w:sz w:val="24"/>
          <w:szCs w:val="24"/>
        </w:rPr>
        <w:t xml:space="preserve">на дополнительных выборах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>депутата Думы Чусовского муниципального округа Пермского края по одномандатному избирательному округу №17</w:t>
      </w:r>
      <w:r w:rsidRPr="0019320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320C">
        <w:rPr>
          <w:rFonts w:ascii="Times New Roman" w:hAnsi="Times New Roman" w:cs="Times New Roman"/>
          <w:sz w:val="24"/>
          <w:szCs w:val="24"/>
        </w:rPr>
        <w:t>в количестве ___________________ штук уничтожены «______» _______________ 202</w:t>
      </w:r>
      <w:r w:rsidR="0019320C" w:rsidRPr="0019320C">
        <w:rPr>
          <w:rFonts w:ascii="Times New Roman" w:hAnsi="Times New Roman" w:cs="Times New Roman"/>
          <w:sz w:val="24"/>
          <w:szCs w:val="24"/>
        </w:rPr>
        <w:t>6</w:t>
      </w:r>
      <w:r w:rsidRPr="0019320C">
        <w:rPr>
          <w:rFonts w:ascii="Times New Roman" w:hAnsi="Times New Roman" w:cs="Times New Roman"/>
          <w:sz w:val="24"/>
          <w:szCs w:val="24"/>
        </w:rPr>
        <w:t xml:space="preserve"> года в присутствии представителей территориальной избирательной комиссии </w:t>
      </w:r>
      <w:r w:rsidRPr="0019320C">
        <w:rPr>
          <w:rFonts w:ascii="Times New Roman" w:hAnsi="Times New Roman" w:cs="Times New Roman"/>
          <w:bCs/>
          <w:sz w:val="24"/>
          <w:szCs w:val="24"/>
        </w:rPr>
        <w:t xml:space="preserve">Чусовского </w:t>
      </w:r>
      <w:r w:rsidR="0019320C" w:rsidRPr="0019320C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Pr="0019320C">
        <w:rPr>
          <w:rFonts w:ascii="Times New Roman" w:hAnsi="Times New Roman" w:cs="Times New Roman"/>
          <w:bCs/>
          <w:sz w:val="24"/>
          <w:szCs w:val="24"/>
        </w:rPr>
        <w:t xml:space="preserve"> округа </w:t>
      </w:r>
      <w:r w:rsidRPr="0019320C">
        <w:rPr>
          <w:rFonts w:ascii="Times New Roman" w:hAnsi="Times New Roman" w:cs="Times New Roman"/>
          <w:sz w:val="24"/>
          <w:szCs w:val="24"/>
        </w:rPr>
        <w:t>и участковой избирательной комиссии избирательного участка № _____.</w:t>
      </w:r>
    </w:p>
    <w:p w14:paraId="4017CB22" w14:textId="77777777" w:rsidR="000C6396" w:rsidRPr="0019320C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BD8A31A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</w:rPr>
      </w:pPr>
    </w:p>
    <w:p w14:paraId="70F60EC9" w14:textId="77777777" w:rsidR="000C6396" w:rsidRDefault="000C6396" w:rsidP="000C6396">
      <w:pPr>
        <w:pStyle w:val="ConsPlusNormal"/>
        <w:widowControl/>
        <w:tabs>
          <w:tab w:val="center" w:pos="4960"/>
          <w:tab w:val="right" w:pos="9921"/>
        </w:tabs>
        <w:jc w:val="both"/>
        <w:rPr>
          <w:rFonts w:ascii="Times New Roman" w:hAnsi="Times New Roman" w:cs="Times New Roman"/>
          <w:sz w:val="24"/>
        </w:rPr>
      </w:pPr>
    </w:p>
    <w:p w14:paraId="2AA2160E" w14:textId="77777777" w:rsidR="000C6396" w:rsidRPr="00AF7865" w:rsidRDefault="000C6396" w:rsidP="000C6396">
      <w:pPr>
        <w:rPr>
          <w:sz w:val="24"/>
          <w:szCs w:val="24"/>
        </w:rPr>
      </w:pPr>
      <w:r w:rsidRPr="00AF7865">
        <w:rPr>
          <w:sz w:val="24"/>
          <w:szCs w:val="24"/>
        </w:rPr>
        <w:t>Члены территориальной избирательной</w:t>
      </w:r>
    </w:p>
    <w:p w14:paraId="2734D341" w14:textId="0009A479" w:rsidR="000C6396" w:rsidRPr="00C76145" w:rsidRDefault="000C6396" w:rsidP="000C6396">
      <w:r w:rsidRPr="00AF7865">
        <w:rPr>
          <w:sz w:val="24"/>
          <w:szCs w:val="24"/>
        </w:rPr>
        <w:t xml:space="preserve">комиссии </w:t>
      </w:r>
      <w:r w:rsidRPr="00AF7865">
        <w:rPr>
          <w:bCs/>
          <w:sz w:val="24"/>
          <w:szCs w:val="24"/>
        </w:rPr>
        <w:t xml:space="preserve">Чусовского </w:t>
      </w:r>
      <w:r w:rsidR="0019320C">
        <w:rPr>
          <w:bCs/>
          <w:sz w:val="24"/>
          <w:szCs w:val="24"/>
        </w:rPr>
        <w:t>муниципального</w:t>
      </w:r>
      <w:r w:rsidRPr="00AF7865">
        <w:rPr>
          <w:bCs/>
          <w:sz w:val="24"/>
          <w:szCs w:val="24"/>
        </w:rPr>
        <w:t xml:space="preserve"> округа</w:t>
      </w:r>
      <w:r w:rsidRPr="00C76145">
        <w:tab/>
        <w:t>___</w:t>
      </w:r>
      <w:r>
        <w:t>_______</w:t>
      </w:r>
      <w:proofErr w:type="gramStart"/>
      <w:r>
        <w:t>_  _</w:t>
      </w:r>
      <w:proofErr w:type="gramEnd"/>
      <w:r>
        <w:t>_______________</w:t>
      </w:r>
      <w:r w:rsidRPr="00C76145">
        <w:t>_</w:t>
      </w:r>
    </w:p>
    <w:p w14:paraId="309938FC" w14:textId="77777777" w:rsidR="000C6396" w:rsidRPr="00C76145" w:rsidRDefault="000C6396" w:rsidP="000C6396">
      <w:pPr>
        <w:ind w:left="4248" w:firstLine="708"/>
        <w:rPr>
          <w:i/>
          <w:sz w:val="20"/>
        </w:rPr>
      </w:pPr>
      <w:r w:rsidRPr="00C76145">
        <w:rPr>
          <w:i/>
          <w:sz w:val="20"/>
        </w:rPr>
        <w:t xml:space="preserve">   подпись </w:t>
      </w:r>
      <w:r w:rsidRPr="00C76145">
        <w:rPr>
          <w:i/>
          <w:sz w:val="20"/>
        </w:rPr>
        <w:tab/>
      </w:r>
      <w:r w:rsidRPr="00C76145">
        <w:rPr>
          <w:i/>
          <w:sz w:val="20"/>
        </w:rPr>
        <w:tab/>
        <w:t>инициалы, фамилия</w:t>
      </w:r>
    </w:p>
    <w:p w14:paraId="012BE342" w14:textId="77777777" w:rsidR="000C6396" w:rsidRPr="00C76145" w:rsidRDefault="000C6396" w:rsidP="000C6396">
      <w:pPr>
        <w:ind w:firstLine="720"/>
        <w:rPr>
          <w:sz w:val="20"/>
        </w:rPr>
      </w:pPr>
      <w:r w:rsidRPr="00C76145">
        <w:rPr>
          <w:sz w:val="20"/>
        </w:rPr>
        <w:tab/>
      </w:r>
      <w:r w:rsidRPr="00C76145">
        <w:rPr>
          <w:sz w:val="20"/>
        </w:rPr>
        <w:tab/>
      </w:r>
      <w:r w:rsidRPr="00C76145">
        <w:rPr>
          <w:sz w:val="20"/>
        </w:rPr>
        <w:tab/>
      </w:r>
      <w:r w:rsidRPr="00C76145">
        <w:rPr>
          <w:sz w:val="20"/>
        </w:rPr>
        <w:tab/>
      </w:r>
      <w:r w:rsidRPr="00C76145">
        <w:rPr>
          <w:sz w:val="20"/>
        </w:rPr>
        <w:tab/>
      </w:r>
      <w:r w:rsidRPr="00C76145">
        <w:rPr>
          <w:sz w:val="20"/>
        </w:rPr>
        <w:tab/>
      </w:r>
    </w:p>
    <w:p w14:paraId="0BBA07F0" w14:textId="77777777" w:rsidR="000C6396" w:rsidRPr="00C76145" w:rsidRDefault="000C6396" w:rsidP="000C6396">
      <w:pPr>
        <w:ind w:firstLine="708"/>
      </w:pPr>
      <w:r>
        <w:t>МП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6145">
        <w:t>____</w:t>
      </w:r>
      <w:r>
        <w:t>______</w:t>
      </w:r>
      <w:proofErr w:type="gramStart"/>
      <w:r>
        <w:t>_  _</w:t>
      </w:r>
      <w:proofErr w:type="gramEnd"/>
      <w:r>
        <w:t>_________________</w:t>
      </w:r>
    </w:p>
    <w:p w14:paraId="7ACF3510" w14:textId="77777777" w:rsidR="000C6396" w:rsidRPr="00C76145" w:rsidRDefault="000C6396" w:rsidP="000C6396">
      <w:pPr>
        <w:ind w:left="4248" w:firstLine="708"/>
        <w:rPr>
          <w:i/>
          <w:sz w:val="20"/>
        </w:rPr>
      </w:pPr>
      <w:r w:rsidRPr="00C76145">
        <w:rPr>
          <w:i/>
          <w:sz w:val="20"/>
        </w:rPr>
        <w:t xml:space="preserve">   подпись </w:t>
      </w:r>
      <w:r w:rsidRPr="00C76145">
        <w:rPr>
          <w:i/>
          <w:sz w:val="20"/>
        </w:rPr>
        <w:tab/>
      </w:r>
      <w:r w:rsidRPr="00C76145">
        <w:rPr>
          <w:i/>
          <w:sz w:val="20"/>
        </w:rPr>
        <w:tab/>
        <w:t>инициалы, фамилия</w:t>
      </w:r>
    </w:p>
    <w:p w14:paraId="7A3398F6" w14:textId="77777777" w:rsidR="000C6396" w:rsidRPr="00AF7865" w:rsidRDefault="000C6396" w:rsidP="000C6396">
      <w:pPr>
        <w:jc w:val="both"/>
        <w:rPr>
          <w:sz w:val="24"/>
          <w:szCs w:val="24"/>
        </w:rPr>
      </w:pPr>
      <w:r w:rsidRPr="00AF7865">
        <w:rPr>
          <w:sz w:val="24"/>
          <w:szCs w:val="24"/>
        </w:rPr>
        <w:t>Председатель участковой</w:t>
      </w:r>
    </w:p>
    <w:p w14:paraId="28801E6A" w14:textId="77777777" w:rsidR="000C6396" w:rsidRPr="00AF7865" w:rsidRDefault="000C6396" w:rsidP="000C6396">
      <w:pPr>
        <w:jc w:val="both"/>
        <w:rPr>
          <w:sz w:val="24"/>
          <w:szCs w:val="24"/>
        </w:rPr>
      </w:pPr>
      <w:r w:rsidRPr="00AF7865">
        <w:rPr>
          <w:sz w:val="24"/>
          <w:szCs w:val="24"/>
        </w:rPr>
        <w:lastRenderedPageBreak/>
        <w:t>избирательной комиссии</w:t>
      </w:r>
    </w:p>
    <w:p w14:paraId="561B8486" w14:textId="77777777" w:rsidR="000C6396" w:rsidRPr="00C76145" w:rsidRDefault="000C6396" w:rsidP="000C6396">
      <w:r w:rsidRPr="00AF7865">
        <w:rPr>
          <w:sz w:val="24"/>
          <w:szCs w:val="24"/>
        </w:rPr>
        <w:t>избирательного участка № ______</w:t>
      </w:r>
      <w:r w:rsidRPr="00C76145">
        <w:tab/>
      </w:r>
      <w:r w:rsidRPr="00C76145">
        <w:tab/>
      </w:r>
      <w:r w:rsidRPr="00C76145">
        <w:tab/>
        <w:t>_____</w:t>
      </w:r>
      <w:r>
        <w:t>______</w:t>
      </w:r>
      <w:proofErr w:type="gramStart"/>
      <w:r>
        <w:t>_  _</w:t>
      </w:r>
      <w:proofErr w:type="gramEnd"/>
      <w:r>
        <w:t>________________</w:t>
      </w:r>
    </w:p>
    <w:p w14:paraId="78B7F579" w14:textId="77777777" w:rsidR="000C6396" w:rsidRPr="00C76145" w:rsidRDefault="000C6396" w:rsidP="000C6396">
      <w:pPr>
        <w:ind w:left="4248" w:firstLine="708"/>
        <w:rPr>
          <w:i/>
          <w:sz w:val="20"/>
        </w:rPr>
      </w:pPr>
      <w:r w:rsidRPr="00C76145">
        <w:rPr>
          <w:i/>
          <w:sz w:val="20"/>
        </w:rPr>
        <w:t xml:space="preserve">   подпись </w:t>
      </w:r>
      <w:r w:rsidRPr="00C76145">
        <w:rPr>
          <w:i/>
          <w:sz w:val="20"/>
        </w:rPr>
        <w:tab/>
      </w:r>
      <w:r w:rsidRPr="00C76145">
        <w:rPr>
          <w:i/>
          <w:sz w:val="20"/>
        </w:rPr>
        <w:tab/>
        <w:t>инициалы, фамилия</w:t>
      </w:r>
    </w:p>
    <w:p w14:paraId="44511945" w14:textId="77777777" w:rsidR="000C6396" w:rsidRPr="00C76145" w:rsidRDefault="000C6396" w:rsidP="000C6396">
      <w:pPr>
        <w:ind w:firstLine="720"/>
        <w:jc w:val="both"/>
      </w:pPr>
      <w:r w:rsidRPr="00C76145">
        <w:t>МП</w:t>
      </w:r>
    </w:p>
    <w:p w14:paraId="76433EB6" w14:textId="77777777" w:rsidR="000C6396" w:rsidRPr="00AA2D70" w:rsidRDefault="000C6396" w:rsidP="000C6396">
      <w:pPr>
        <w:ind w:firstLine="720"/>
        <w:jc w:val="both"/>
        <w:rPr>
          <w:sz w:val="12"/>
          <w:szCs w:val="12"/>
        </w:rPr>
      </w:pPr>
    </w:p>
    <w:p w14:paraId="0CC9B35F" w14:textId="77777777" w:rsidR="000C6396" w:rsidRPr="00AF7865" w:rsidRDefault="000C6396" w:rsidP="000C6396">
      <w:pPr>
        <w:jc w:val="both"/>
        <w:rPr>
          <w:sz w:val="24"/>
          <w:szCs w:val="24"/>
        </w:rPr>
      </w:pPr>
      <w:r w:rsidRPr="00AF7865">
        <w:rPr>
          <w:sz w:val="24"/>
          <w:szCs w:val="24"/>
        </w:rPr>
        <w:t>Член участковой</w:t>
      </w:r>
    </w:p>
    <w:p w14:paraId="173AABE5" w14:textId="30F302AD" w:rsidR="000C6396" w:rsidRPr="000C6396" w:rsidRDefault="000C6396" w:rsidP="000C6396">
      <w:pPr>
        <w:jc w:val="center"/>
      </w:pPr>
      <w:r w:rsidRPr="00AF7865">
        <w:rPr>
          <w:sz w:val="24"/>
          <w:szCs w:val="24"/>
        </w:rPr>
        <w:t>избирательной комиссии</w:t>
      </w:r>
      <w:r w:rsidRPr="00C76145">
        <w:tab/>
      </w:r>
      <w:r w:rsidRPr="00C76145">
        <w:tab/>
      </w:r>
      <w:r w:rsidRPr="00C76145">
        <w:tab/>
      </w:r>
      <w:r w:rsidRPr="00C76145">
        <w:tab/>
        <w:t>_____</w:t>
      </w:r>
      <w:r>
        <w:t>______</w:t>
      </w:r>
      <w:proofErr w:type="gramStart"/>
      <w:r>
        <w:t>_  _</w:t>
      </w:r>
      <w:proofErr w:type="gramEnd"/>
      <w:r>
        <w:t>________________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Pr="00C76145">
        <w:rPr>
          <w:i/>
          <w:sz w:val="20"/>
        </w:rPr>
        <w:t xml:space="preserve"> п</w:t>
      </w:r>
    </w:p>
    <w:sectPr w:rsidR="000C6396" w:rsidRPr="000C6396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25DE4" w14:textId="77777777" w:rsidR="00D500DE" w:rsidRDefault="00D500DE">
      <w:r>
        <w:separator/>
      </w:r>
    </w:p>
  </w:endnote>
  <w:endnote w:type="continuationSeparator" w:id="0">
    <w:p w14:paraId="22034E3B" w14:textId="77777777" w:rsidR="00D500DE" w:rsidRDefault="00D5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456F0" w14:textId="77777777" w:rsidR="00D500DE" w:rsidRDefault="00D500DE">
      <w:r>
        <w:separator/>
      </w:r>
    </w:p>
  </w:footnote>
  <w:footnote w:type="continuationSeparator" w:id="0">
    <w:p w14:paraId="2C38B8EE" w14:textId="77777777" w:rsidR="00D500DE" w:rsidRDefault="00D50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3819FB6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9320C">
      <w:rPr>
        <w:noProof/>
      </w:rPr>
      <w:t>11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248E"/>
    <w:rsid w:val="000B5190"/>
    <w:rsid w:val="000C6396"/>
    <w:rsid w:val="000D0D54"/>
    <w:rsid w:val="000F1485"/>
    <w:rsid w:val="000F534D"/>
    <w:rsid w:val="00115836"/>
    <w:rsid w:val="001243E3"/>
    <w:rsid w:val="00137969"/>
    <w:rsid w:val="001757B8"/>
    <w:rsid w:val="00191482"/>
    <w:rsid w:val="0019320C"/>
    <w:rsid w:val="001A00FC"/>
    <w:rsid w:val="001A36DA"/>
    <w:rsid w:val="001B15BE"/>
    <w:rsid w:val="001B206D"/>
    <w:rsid w:val="001C1318"/>
    <w:rsid w:val="001F3351"/>
    <w:rsid w:val="00201E8F"/>
    <w:rsid w:val="00205244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4A0"/>
    <w:rsid w:val="004F451C"/>
    <w:rsid w:val="004F667A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6940"/>
    <w:rsid w:val="006E68E0"/>
    <w:rsid w:val="00741EB1"/>
    <w:rsid w:val="00750AA2"/>
    <w:rsid w:val="00751328"/>
    <w:rsid w:val="00756AB6"/>
    <w:rsid w:val="00772DA0"/>
    <w:rsid w:val="007746C3"/>
    <w:rsid w:val="007C52A7"/>
    <w:rsid w:val="007D73D1"/>
    <w:rsid w:val="007E4EC0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0D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396"/>
    <w:rPr>
      <w:sz w:val="28"/>
    </w:rPr>
  </w:style>
  <w:style w:type="paragraph" w:styleId="4">
    <w:name w:val="heading 4"/>
    <w:basedOn w:val="a"/>
    <w:next w:val="a"/>
    <w:link w:val="40"/>
    <w:qFormat/>
    <w:rsid w:val="000C6396"/>
    <w:pPr>
      <w:keepNext/>
      <w:spacing w:before="240" w:after="60"/>
      <w:outlineLvl w:val="3"/>
    </w:pPr>
    <w:rPr>
      <w:b/>
      <w:bCs/>
      <w:szCs w:val="28"/>
    </w:rPr>
  </w:style>
  <w:style w:type="paragraph" w:styleId="7">
    <w:name w:val="heading 7"/>
    <w:basedOn w:val="a"/>
    <w:next w:val="a"/>
    <w:link w:val="70"/>
    <w:qFormat/>
    <w:rsid w:val="000C6396"/>
    <w:pPr>
      <w:keepNext/>
      <w:widowControl w:val="0"/>
      <w:autoSpaceDE w:val="0"/>
      <w:autoSpaceDN w:val="0"/>
      <w:jc w:val="center"/>
      <w:outlineLvl w:val="6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Body Text Indent"/>
    <w:basedOn w:val="a"/>
    <w:link w:val="af7"/>
    <w:rsid w:val="000C6396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0C6396"/>
    <w:rPr>
      <w:sz w:val="28"/>
    </w:rPr>
  </w:style>
  <w:style w:type="character" w:customStyle="1" w:styleId="40">
    <w:name w:val="Заголовок 4 Знак"/>
    <w:basedOn w:val="a0"/>
    <w:link w:val="4"/>
    <w:rsid w:val="000C6396"/>
    <w:rPr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0C6396"/>
    <w:rPr>
      <w:b/>
      <w:bCs/>
      <w:sz w:val="28"/>
      <w:szCs w:val="28"/>
    </w:rPr>
  </w:style>
  <w:style w:type="paragraph" w:styleId="2">
    <w:name w:val="Body Text Indent 2"/>
    <w:basedOn w:val="a"/>
    <w:link w:val="20"/>
    <w:rsid w:val="000C639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C6396"/>
    <w:rPr>
      <w:sz w:val="28"/>
    </w:rPr>
  </w:style>
  <w:style w:type="paragraph" w:styleId="3">
    <w:name w:val="Body Text 3"/>
    <w:basedOn w:val="a"/>
    <w:link w:val="30"/>
    <w:rsid w:val="000C639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0C6396"/>
    <w:rPr>
      <w:sz w:val="16"/>
      <w:szCs w:val="16"/>
    </w:rPr>
  </w:style>
  <w:style w:type="paragraph" w:customStyle="1" w:styleId="21">
    <w:name w:val="заголовок 2"/>
    <w:basedOn w:val="a"/>
    <w:next w:val="a"/>
    <w:rsid w:val="000C6396"/>
    <w:pPr>
      <w:keepNext/>
      <w:widowControl w:val="0"/>
      <w:autoSpaceDE w:val="0"/>
      <w:autoSpaceDN w:val="0"/>
      <w:spacing w:line="360" w:lineRule="auto"/>
      <w:jc w:val="center"/>
    </w:pPr>
    <w:rPr>
      <w:szCs w:val="28"/>
    </w:rPr>
  </w:style>
  <w:style w:type="paragraph" w:customStyle="1" w:styleId="41">
    <w:name w:val="заголовок 4"/>
    <w:basedOn w:val="a"/>
    <w:next w:val="a"/>
    <w:rsid w:val="000C6396"/>
    <w:pPr>
      <w:keepNext/>
      <w:widowControl w:val="0"/>
      <w:autoSpaceDE w:val="0"/>
      <w:autoSpaceDN w:val="0"/>
      <w:jc w:val="right"/>
    </w:pPr>
    <w:rPr>
      <w:sz w:val="20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26</TotalTime>
  <Pages>11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2026-08-17T07:30:00Z</dcterms:created>
  <dcterms:modified xsi:type="dcterms:W3CDTF">2026-08-17T07:56:00Z</dcterms:modified>
</cp:coreProperties>
</file>