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A6651C4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12192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CE92A" w14:textId="77777777" w:rsidR="00D72C96" w:rsidRDefault="00D72C96" w:rsidP="00D72C96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  <w:lang w:val="x-none"/>
                              </w:rPr>
                            </w:pPr>
                          </w:p>
                          <w:p w14:paraId="0CCE3C87" w14:textId="77777777" w:rsidR="00DD0B8D" w:rsidRDefault="00DD0B8D" w:rsidP="00DD0B8D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bookmarkStart w:id="0" w:name="_Hlk235439258"/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О проведении адресного информирования избирателей </w:t>
                            </w:r>
                          </w:p>
                          <w:p w14:paraId="5EF4D125" w14:textId="77777777" w:rsidR="00DD0B8D" w:rsidRPr="00C3248C" w:rsidRDefault="00DD0B8D" w:rsidP="00DD0B8D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  <w:r w:rsidRPr="00A51A63">
                              <w:rPr>
                                <w:b/>
                                <w:bCs/>
                                <w:szCs w:val="28"/>
                              </w:rPr>
                              <w:t>назначенных на 20 сентября 2026 года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,</w:t>
                            </w:r>
                          </w:p>
                          <w:p w14:paraId="6D0F8BEF" w14:textId="34D3CAED" w:rsidR="00D72C96" w:rsidRPr="00D72C96" w:rsidRDefault="00DD0B8D" w:rsidP="00DD0B8D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 путем их оповещения способом поквартирного (подомового) обхода</w:t>
                            </w:r>
                            <w:bookmarkEnd w:id="0"/>
                            <w:r>
                              <w:rPr>
                                <w:b/>
                                <w:bCs/>
                                <w:szCs w:val="28"/>
                              </w:rPr>
                              <w:br/>
                              <w:t xml:space="preserve"> на территории Чусовского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9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" filled="f" stroked="f">
                <v:textbox inset="0,0,0,0">
                  <w:txbxContent>
                    <w:p w14:paraId="5A5CE92A" w14:textId="77777777" w:rsidR="00D72C96" w:rsidRDefault="00D72C96" w:rsidP="00D72C96">
                      <w:pPr>
                        <w:pStyle w:val="a3"/>
                        <w:jc w:val="center"/>
                        <w:rPr>
                          <w:b/>
                          <w:szCs w:val="22"/>
                          <w:lang w:val="x-none"/>
                        </w:rPr>
                      </w:pPr>
                    </w:p>
                    <w:p w14:paraId="0CCE3C87" w14:textId="77777777" w:rsidR="00DD0B8D" w:rsidRDefault="00DD0B8D" w:rsidP="00DD0B8D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bookmarkStart w:id="1" w:name="_Hlk235439258"/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О проведении адресного информирования избирателей </w:t>
                      </w:r>
                    </w:p>
                    <w:p w14:paraId="5EF4D125" w14:textId="77777777" w:rsidR="00DD0B8D" w:rsidRPr="00C3248C" w:rsidRDefault="00DD0B8D" w:rsidP="00DD0B8D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  <w:r w:rsidRPr="00A51A63">
                        <w:rPr>
                          <w:b/>
                          <w:bCs/>
                          <w:szCs w:val="28"/>
                        </w:rPr>
                        <w:t>назначенных на 20 сентября 2026 года</w:t>
                      </w:r>
                      <w:r>
                        <w:rPr>
                          <w:b/>
                          <w:bCs/>
                          <w:szCs w:val="28"/>
                        </w:rPr>
                        <w:t>,</w:t>
                      </w:r>
                    </w:p>
                    <w:p w14:paraId="6D0F8BEF" w14:textId="34D3CAED" w:rsidR="00D72C96" w:rsidRPr="00D72C96" w:rsidRDefault="00DD0B8D" w:rsidP="00DD0B8D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 путем их оповещения способом поквартирного (подомового) обхода</w:t>
                      </w:r>
                      <w:bookmarkEnd w:id="1"/>
                      <w:r>
                        <w:rPr>
                          <w:b/>
                          <w:bCs/>
                          <w:szCs w:val="28"/>
                        </w:rPr>
                        <w:br/>
                        <w:t xml:space="preserve"> на территории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Чусовского муниципального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59CAA6B" w:rsidR="00975170" w:rsidRPr="00DF42F4" w:rsidRDefault="009D74E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A835F2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459CAA6B" w:rsidR="00975170" w:rsidRPr="00DF42F4" w:rsidRDefault="009D74E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A835F2">
                        <w:rPr>
                          <w:sz w:val="24"/>
                          <w:szCs w:val="24"/>
                        </w:rPr>
                        <w:t>5</w:t>
                      </w:r>
                      <w:r w:rsidR="00E26100">
                        <w:rPr>
                          <w:sz w:val="24"/>
                          <w:szCs w:val="24"/>
                        </w:rPr>
                        <w:t>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783D312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A835F2">
                              <w:rPr>
                                <w:sz w:val="24"/>
                                <w:szCs w:val="24"/>
                              </w:rPr>
                              <w:t>31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BB5B40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783D312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A835F2">
                        <w:rPr>
                          <w:sz w:val="24"/>
                          <w:szCs w:val="24"/>
                        </w:rPr>
                        <w:t>31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BB5B40">
                        <w:rPr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EEF2CA" w14:textId="77777777" w:rsidR="00DD0B8D" w:rsidRDefault="00DD0B8D" w:rsidP="00D048C4">
      <w:pPr>
        <w:spacing w:line="360" w:lineRule="auto"/>
        <w:ind w:firstLine="539"/>
        <w:jc w:val="both"/>
        <w:rPr>
          <w:szCs w:val="28"/>
        </w:rPr>
      </w:pPr>
    </w:p>
    <w:p w14:paraId="29774EEB" w14:textId="77777777" w:rsidR="00DD0B8D" w:rsidRDefault="00DD0B8D" w:rsidP="00D048C4">
      <w:pPr>
        <w:spacing w:line="360" w:lineRule="auto"/>
        <w:ind w:firstLine="539"/>
        <w:jc w:val="both"/>
        <w:rPr>
          <w:szCs w:val="28"/>
        </w:rPr>
      </w:pPr>
    </w:p>
    <w:p w14:paraId="75AF1AE8" w14:textId="7C18666C" w:rsidR="00D048C4" w:rsidRDefault="00DD0B8D" w:rsidP="00D048C4">
      <w:pPr>
        <w:spacing w:line="360" w:lineRule="auto"/>
        <w:ind w:firstLine="539"/>
        <w:jc w:val="both"/>
        <w:rPr>
          <w:szCs w:val="28"/>
        </w:rPr>
      </w:pPr>
      <w:bookmarkStart w:id="1" w:name="_Hlk235439304"/>
      <w:r w:rsidRPr="00DD0B8D">
        <w:rPr>
          <w:szCs w:val="28"/>
        </w:rPr>
        <w:t xml:space="preserve">Руководствуясь статьями 30, 31, частью 1 статьи 59, частью 2 статьи 81  Федерального закона от 22 февраля 2014 года № 20-ФЗ «О выборах депутатов Государственной Думы Федерального Собрания Российской Федерации», пунктом 9 статьи 26, пунктом 6 статьи 27,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bookmarkEnd w:id="1"/>
      <w:r w:rsidRPr="00DD0B8D">
        <w:rPr>
          <w:szCs w:val="28"/>
        </w:rPr>
        <w:t xml:space="preserve">постановлением Избирательной комиссии Пермского края от 22 июля 2026 года № </w:t>
      </w:r>
      <w:r>
        <w:rPr>
          <w:szCs w:val="28"/>
        </w:rPr>
        <w:t>129</w:t>
      </w:r>
      <w:r w:rsidRPr="00DD0B8D">
        <w:rPr>
          <w:szCs w:val="28"/>
        </w:rPr>
        <w:t>/0</w:t>
      </w:r>
      <w:r>
        <w:rPr>
          <w:szCs w:val="28"/>
        </w:rPr>
        <w:t>3</w:t>
      </w:r>
      <w:r w:rsidRPr="00DD0B8D">
        <w:rPr>
          <w:szCs w:val="28"/>
        </w:rPr>
        <w:t>-</w:t>
      </w:r>
      <w:r>
        <w:rPr>
          <w:szCs w:val="28"/>
        </w:rPr>
        <w:t>4</w:t>
      </w:r>
      <w:r w:rsidRPr="00DD0B8D">
        <w:rPr>
          <w:szCs w:val="28"/>
        </w:rPr>
        <w:t xml:space="preserve">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обхода»</w:t>
      </w:r>
      <w:r w:rsidR="00D048C4">
        <w:rPr>
          <w:szCs w:val="28"/>
        </w:rPr>
        <w:t xml:space="preserve">, </w:t>
      </w:r>
    </w:p>
    <w:p w14:paraId="036E45CB" w14:textId="764D88C5" w:rsidR="00E26100" w:rsidRDefault="00E26100" w:rsidP="00D72C96">
      <w:pPr>
        <w:pStyle w:val="a7"/>
        <w:spacing w:before="240" w:after="360" w:line="240" w:lineRule="auto"/>
        <w:jc w:val="center"/>
      </w:pPr>
      <w:r>
        <w:t>Комиссия   р е ш а е т:</w:t>
      </w:r>
    </w:p>
    <w:p w14:paraId="6E5B73CC" w14:textId="3AE39FE4" w:rsidR="0063272A" w:rsidRDefault="0063272A" w:rsidP="0063272A">
      <w:pPr>
        <w:pStyle w:val="a7"/>
        <w:spacing w:line="360" w:lineRule="auto"/>
      </w:pPr>
      <w:r>
        <w:t xml:space="preserve">1. Утвердить перечень участковых избирательных комиссий, </w:t>
      </w:r>
      <w:bookmarkStart w:id="2" w:name="_Hlk235439404"/>
      <w:r>
        <w:t xml:space="preserve">которые будут осуществлять проведение адресного информирования </w:t>
      </w:r>
      <w:r w:rsidRPr="003F62BD">
        <w:t>избирателей на выборах депутатов Государственной Думы Федерального Собрания Российской Федерации девятого созыва и совмещенных с ними выборах</w:t>
      </w:r>
      <w:r>
        <w:t>,</w:t>
      </w:r>
      <w:r w:rsidRPr="003F62BD">
        <w:t xml:space="preserve"> </w:t>
      </w:r>
      <w:r w:rsidRPr="00A51A63">
        <w:t xml:space="preserve">назначенных на 20 сентября 2026 года, </w:t>
      </w:r>
      <w:r w:rsidRPr="003F62BD">
        <w:t xml:space="preserve">путем их оповещения способом поквартирного (подомового) обхода с использованием специализированного цифрового сервиса </w:t>
      </w:r>
      <w:r>
        <w:t>(далее – проект «ИнформУИК»)</w:t>
      </w:r>
      <w:bookmarkEnd w:id="2"/>
      <w:r>
        <w:t xml:space="preserve">, а также численность </w:t>
      </w:r>
      <w:r>
        <w:lastRenderedPageBreak/>
        <w:t xml:space="preserve">членов участковых избирательных комиссий, участвующих в проекте «ИнформУИК», на территории </w:t>
      </w:r>
      <w:r w:rsidR="007D0AFE">
        <w:t>Чусовского</w:t>
      </w:r>
      <w:r w:rsidR="00234087">
        <w:t xml:space="preserve"> муниципального </w:t>
      </w:r>
      <w:r>
        <w:t>округа согласно приложению №1 к настоящему решению.</w:t>
      </w:r>
    </w:p>
    <w:p w14:paraId="457639B1" w14:textId="45B90CC0" w:rsidR="0063272A" w:rsidRDefault="0063272A" w:rsidP="0063272A">
      <w:pPr>
        <w:pStyle w:val="a7"/>
        <w:spacing w:line="360" w:lineRule="auto"/>
      </w:pPr>
      <w:r>
        <w:t xml:space="preserve">2. </w:t>
      </w:r>
      <w:bookmarkStart w:id="3" w:name="_Hlk235439484"/>
      <w:r>
        <w:t xml:space="preserve">Определить из числа членов территориальной избирательной комиссии </w:t>
      </w:r>
      <w:r w:rsidR="00234087">
        <w:t xml:space="preserve">Чусовского муниципального </w:t>
      </w:r>
      <w:r>
        <w:t xml:space="preserve">координаторов, ответственных за реализацию проекта </w:t>
      </w:r>
      <w:bookmarkStart w:id="4" w:name="_Hlk235271490"/>
      <w:r>
        <w:t xml:space="preserve">«ИнформУИК» </w:t>
      </w:r>
      <w:bookmarkEnd w:id="4"/>
      <w:r>
        <w:t xml:space="preserve">на территории </w:t>
      </w:r>
      <w:bookmarkEnd w:id="3"/>
      <w:r w:rsidR="00234087">
        <w:t>Чуссовского</w:t>
      </w:r>
      <w:r>
        <w:t xml:space="preserve"> муниципального округа</w:t>
      </w:r>
      <w:r w:rsidRPr="000938DE">
        <w:t xml:space="preserve"> </w:t>
      </w:r>
      <w:bookmarkStart w:id="5" w:name="_Hlk235436388"/>
      <w:r>
        <w:t>согласно приложению №2</w:t>
      </w:r>
      <w:r w:rsidRPr="007566E5">
        <w:t xml:space="preserve"> </w:t>
      </w:r>
      <w:r>
        <w:t>к настоящему решению.</w:t>
      </w:r>
      <w:bookmarkEnd w:id="5"/>
    </w:p>
    <w:p w14:paraId="63901A62" w14:textId="32749528" w:rsidR="0063272A" w:rsidRDefault="0063272A" w:rsidP="0063272A">
      <w:pPr>
        <w:pStyle w:val="a7"/>
        <w:spacing w:line="360" w:lineRule="auto"/>
      </w:pPr>
      <w:r>
        <w:t xml:space="preserve">3. Утвердить график проведения очных инструктажей членов участковых избирательных комиссий, участвующих в </w:t>
      </w:r>
      <w:r w:rsidRPr="000938DE">
        <w:t>проект</w:t>
      </w:r>
      <w:r>
        <w:t>е</w:t>
      </w:r>
      <w:r w:rsidRPr="000938DE">
        <w:t xml:space="preserve"> «ИнформУИК»</w:t>
      </w:r>
      <w:r w:rsidRPr="007566E5">
        <w:t xml:space="preserve"> согласно приложению №</w:t>
      </w:r>
      <w:r>
        <w:t>3</w:t>
      </w:r>
      <w:r w:rsidRPr="007566E5">
        <w:t xml:space="preserve"> к настоящему решению.</w:t>
      </w:r>
    </w:p>
    <w:p w14:paraId="0D44A8BE" w14:textId="7E4EE516" w:rsidR="00D048C4" w:rsidRPr="00234087" w:rsidRDefault="00234087" w:rsidP="00234087">
      <w:pPr>
        <w:pStyle w:val="a7"/>
        <w:spacing w:line="360" w:lineRule="auto"/>
      </w:pPr>
      <w:r>
        <w:t xml:space="preserve">4. </w:t>
      </w:r>
      <w:r w:rsidR="00D048C4" w:rsidRPr="00234087">
        <w:t>Разместить настоящее решение на сайте территориальной избирательной комиссии Чусовского муниципального округа в информационно-телекоммуникационной сети Интернет.</w:t>
      </w:r>
    </w:p>
    <w:p w14:paraId="1E0A4476" w14:textId="77B8DC76" w:rsidR="00D048C4" w:rsidRPr="00234087" w:rsidRDefault="00D048C4" w:rsidP="00234087">
      <w:pPr>
        <w:pStyle w:val="af6"/>
        <w:numPr>
          <w:ilvl w:val="0"/>
          <w:numId w:val="7"/>
        </w:numPr>
        <w:tabs>
          <w:tab w:val="left" w:pos="567"/>
        </w:tabs>
        <w:spacing w:line="440" w:lineRule="exact"/>
        <w:ind w:left="0"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34087">
        <w:rPr>
          <w:rFonts w:ascii="Times New Roman" w:eastAsia="Times New Roman" w:hAnsi="Times New Roman"/>
          <w:sz w:val="28"/>
          <w:szCs w:val="20"/>
          <w:lang w:eastAsia="ru-RU"/>
        </w:rPr>
        <w:t>Контроль за исполнением решения возложить на Лещук В.В. – секретаря территориальной избирательной комиссии Чусовского муниципального округа.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14F521A4" w14:textId="49174BBF" w:rsidR="008E77E2" w:rsidRDefault="008E77E2" w:rsidP="00D34B3E">
      <w:pPr>
        <w:pStyle w:val="a7"/>
        <w:spacing w:line="240" w:lineRule="auto"/>
        <w:ind w:firstLine="0"/>
        <w:rPr>
          <w:sz w:val="20"/>
        </w:rPr>
      </w:pPr>
    </w:p>
    <w:p w14:paraId="5E638A4C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4874B936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0B7553F1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10DE1008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63D6B7AF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36738DA7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00D0D00C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0B1046FA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47E326A7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3E63326E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675D0176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1104BEAD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47F90A6A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3529412F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41A91FC6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461BB4DE" w14:textId="77777777" w:rsidR="00234087" w:rsidRDefault="00234087" w:rsidP="00D72C96">
      <w:pPr>
        <w:ind w:left="5387" w:right="-1"/>
        <w:jc w:val="center"/>
        <w:rPr>
          <w:sz w:val="24"/>
          <w:szCs w:val="24"/>
        </w:rPr>
      </w:pPr>
    </w:p>
    <w:p w14:paraId="51B8F347" w14:textId="337E3E7B" w:rsidR="00D72C96" w:rsidRPr="00C94E45" w:rsidRDefault="00D72C96" w:rsidP="00D72C96">
      <w:pPr>
        <w:ind w:left="5387" w:right="-1"/>
        <w:jc w:val="center"/>
        <w:rPr>
          <w:sz w:val="24"/>
          <w:szCs w:val="24"/>
        </w:rPr>
      </w:pPr>
      <w:r w:rsidRPr="00C94E45">
        <w:rPr>
          <w:sz w:val="24"/>
          <w:szCs w:val="24"/>
        </w:rPr>
        <w:lastRenderedPageBreak/>
        <w:t>Приложение</w:t>
      </w:r>
      <w:r w:rsidR="00E245D2">
        <w:rPr>
          <w:sz w:val="24"/>
          <w:szCs w:val="24"/>
        </w:rPr>
        <w:t xml:space="preserve"> 1</w:t>
      </w:r>
    </w:p>
    <w:p w14:paraId="3F59DE8F" w14:textId="3F8745A0" w:rsidR="00D72C96" w:rsidRPr="00C94E45" w:rsidRDefault="00D72C96" w:rsidP="00D72C96">
      <w:pPr>
        <w:ind w:left="5387" w:right="-1"/>
        <w:jc w:val="center"/>
        <w:rPr>
          <w:sz w:val="24"/>
          <w:szCs w:val="24"/>
        </w:rPr>
      </w:pPr>
      <w:r w:rsidRPr="00C94E45">
        <w:rPr>
          <w:sz w:val="24"/>
          <w:szCs w:val="24"/>
        </w:rPr>
        <w:t>к решению территориальной избирательной</w:t>
      </w:r>
    </w:p>
    <w:p w14:paraId="75BBDFC6" w14:textId="77777777" w:rsidR="00D72C96" w:rsidRPr="00C94E45" w:rsidRDefault="00D72C96" w:rsidP="00D72C96">
      <w:pPr>
        <w:ind w:left="5387" w:right="-1"/>
        <w:jc w:val="center"/>
        <w:rPr>
          <w:sz w:val="24"/>
          <w:szCs w:val="24"/>
        </w:rPr>
      </w:pPr>
      <w:r w:rsidRPr="00C94E45">
        <w:rPr>
          <w:sz w:val="24"/>
          <w:szCs w:val="24"/>
        </w:rPr>
        <w:t xml:space="preserve">комиссии Чусовского </w:t>
      </w:r>
      <w:r>
        <w:rPr>
          <w:sz w:val="24"/>
          <w:szCs w:val="24"/>
        </w:rPr>
        <w:t>муниципального</w:t>
      </w:r>
      <w:r w:rsidRPr="00C94E45">
        <w:rPr>
          <w:sz w:val="24"/>
          <w:szCs w:val="24"/>
        </w:rPr>
        <w:t xml:space="preserve"> округа</w:t>
      </w:r>
    </w:p>
    <w:p w14:paraId="4384A83D" w14:textId="6462A7B1" w:rsidR="00D72C96" w:rsidRPr="00C94E45" w:rsidRDefault="00D72C96" w:rsidP="00D72C96">
      <w:pPr>
        <w:ind w:left="5387" w:right="-1"/>
        <w:jc w:val="center"/>
        <w:rPr>
          <w:sz w:val="24"/>
          <w:szCs w:val="24"/>
        </w:rPr>
      </w:pPr>
      <w:r w:rsidRPr="002F129C">
        <w:rPr>
          <w:sz w:val="24"/>
          <w:szCs w:val="24"/>
        </w:rPr>
        <w:t>от 2</w:t>
      </w:r>
      <w:r>
        <w:rPr>
          <w:sz w:val="24"/>
          <w:szCs w:val="24"/>
        </w:rPr>
        <w:t>5</w:t>
      </w:r>
      <w:r w:rsidRPr="002F129C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Pr="002F129C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2F129C">
        <w:rPr>
          <w:sz w:val="24"/>
          <w:szCs w:val="24"/>
        </w:rPr>
        <w:t xml:space="preserve"> №1</w:t>
      </w:r>
      <w:r>
        <w:rPr>
          <w:sz w:val="24"/>
          <w:szCs w:val="24"/>
        </w:rPr>
        <w:t>31</w:t>
      </w:r>
      <w:r w:rsidRPr="002F129C">
        <w:rPr>
          <w:sz w:val="24"/>
          <w:szCs w:val="24"/>
        </w:rPr>
        <w:t>/0</w:t>
      </w:r>
      <w:r w:rsidR="006644E6">
        <w:rPr>
          <w:sz w:val="24"/>
          <w:szCs w:val="24"/>
        </w:rPr>
        <w:t>5</w:t>
      </w:r>
      <w:r w:rsidRPr="002F129C">
        <w:rPr>
          <w:sz w:val="24"/>
          <w:szCs w:val="24"/>
        </w:rPr>
        <w:t>-5</w:t>
      </w:r>
    </w:p>
    <w:p w14:paraId="533708FF" w14:textId="77777777" w:rsidR="00D72C96" w:rsidRPr="00C94E45" w:rsidRDefault="00D72C96" w:rsidP="00D72C96">
      <w:pPr>
        <w:ind w:right="-1"/>
        <w:jc w:val="right"/>
        <w:rPr>
          <w:sz w:val="24"/>
          <w:szCs w:val="24"/>
        </w:rPr>
      </w:pPr>
    </w:p>
    <w:p w14:paraId="7653BBC4" w14:textId="77777777" w:rsidR="006644E6" w:rsidRPr="00D87498" w:rsidRDefault="006644E6" w:rsidP="006644E6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D87498">
        <w:rPr>
          <w:b/>
          <w:sz w:val="24"/>
          <w:szCs w:val="24"/>
        </w:rPr>
        <w:t xml:space="preserve">Распределение численности </w:t>
      </w:r>
    </w:p>
    <w:p w14:paraId="05574FE9" w14:textId="77777777" w:rsidR="006644E6" w:rsidRDefault="006644E6" w:rsidP="006644E6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 xml:space="preserve">членов участковых избирательных комиссий, </w:t>
      </w:r>
    </w:p>
    <w:p w14:paraId="01A14955" w14:textId="77777777" w:rsidR="006644E6" w:rsidRDefault="006644E6" w:rsidP="006644E6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>участвующих в проекте «ИнформУИК</w:t>
      </w:r>
    </w:p>
    <w:p w14:paraId="2386F163" w14:textId="11EEC17C" w:rsidR="006644E6" w:rsidRPr="007566E5" w:rsidRDefault="006644E6" w:rsidP="006644E6">
      <w:pPr>
        <w:pStyle w:val="a7"/>
        <w:spacing w:line="24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4"/>
          <w:szCs w:val="18"/>
        </w:rPr>
        <w:t xml:space="preserve">на </w:t>
      </w:r>
      <w:r w:rsidRPr="007566E5">
        <w:rPr>
          <w:b/>
          <w:bCs/>
          <w:sz w:val="24"/>
          <w:szCs w:val="18"/>
        </w:rPr>
        <w:t xml:space="preserve">территории </w:t>
      </w:r>
      <w:r w:rsidR="00854C5E">
        <w:rPr>
          <w:b/>
          <w:bCs/>
          <w:sz w:val="24"/>
          <w:szCs w:val="18"/>
        </w:rPr>
        <w:t xml:space="preserve">Чусовского муниципального </w:t>
      </w:r>
      <w:r w:rsidRPr="007566E5">
        <w:rPr>
          <w:b/>
          <w:bCs/>
          <w:sz w:val="24"/>
          <w:szCs w:val="18"/>
        </w:rPr>
        <w:t>округа</w:t>
      </w:r>
    </w:p>
    <w:p w14:paraId="0AE71C97" w14:textId="77777777" w:rsidR="006644E6" w:rsidRPr="00DB1ACE" w:rsidRDefault="006644E6" w:rsidP="006644E6">
      <w:pPr>
        <w:pStyle w:val="a7"/>
        <w:spacing w:line="240" w:lineRule="auto"/>
        <w:jc w:val="center"/>
        <w:rPr>
          <w:b/>
          <w:sz w:val="24"/>
          <w:szCs w:val="24"/>
        </w:rPr>
      </w:pPr>
    </w:p>
    <w:tbl>
      <w:tblPr>
        <w:tblW w:w="8500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764"/>
        <w:gridCol w:w="2976"/>
      </w:tblGrid>
      <w:tr w:rsidR="006644E6" w:rsidRPr="00D87498" w14:paraId="7CEA7E07" w14:textId="77777777" w:rsidTr="00C524F7">
        <w:trPr>
          <w:trHeight w:val="253"/>
        </w:trPr>
        <w:tc>
          <w:tcPr>
            <w:tcW w:w="760" w:type="dxa"/>
            <w:vMerge w:val="restart"/>
            <w:noWrap/>
            <w:vAlign w:val="center"/>
          </w:tcPr>
          <w:p w14:paraId="5F407F9E" w14:textId="77777777" w:rsidR="006644E6" w:rsidRPr="00D87498" w:rsidRDefault="006644E6" w:rsidP="00C524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764" w:type="dxa"/>
            <w:vMerge w:val="restart"/>
            <w:vAlign w:val="center"/>
          </w:tcPr>
          <w:p w14:paraId="486CBFC7" w14:textId="77777777" w:rsidR="006644E6" w:rsidRPr="00D87498" w:rsidRDefault="006644E6" w:rsidP="00C524F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У</w:t>
            </w:r>
            <w:r w:rsidRPr="00D87498">
              <w:rPr>
                <w:b/>
                <w:bCs/>
                <w:sz w:val="22"/>
                <w:szCs w:val="22"/>
              </w:rPr>
              <w:t>ИК</w:t>
            </w:r>
          </w:p>
        </w:tc>
        <w:tc>
          <w:tcPr>
            <w:tcW w:w="2976" w:type="dxa"/>
            <w:vMerge w:val="restart"/>
            <w:vAlign w:val="center"/>
          </w:tcPr>
          <w:p w14:paraId="0F0622B1" w14:textId="77777777" w:rsidR="006644E6" w:rsidRDefault="006644E6" w:rsidP="00C524F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Численность</w:t>
            </w:r>
            <w:r w:rsidRPr="00D87498">
              <w:rPr>
                <w:b/>
                <w:bCs/>
                <w:color w:val="000000"/>
                <w:sz w:val="22"/>
                <w:szCs w:val="22"/>
              </w:rPr>
              <w:t xml:space="preserve"> членов участковых избирательных комиссий, </w:t>
            </w:r>
            <w:r w:rsidRPr="00D87498">
              <w:rPr>
                <w:b/>
                <w:sz w:val="22"/>
                <w:szCs w:val="22"/>
              </w:rPr>
              <w:t>участвующих</w:t>
            </w:r>
          </w:p>
          <w:p w14:paraId="796D9B44" w14:textId="77777777" w:rsidR="006644E6" w:rsidRPr="00D87498" w:rsidRDefault="006644E6" w:rsidP="00C524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sz w:val="22"/>
                <w:szCs w:val="22"/>
              </w:rPr>
              <w:t xml:space="preserve"> в проекте «ИнформУИК»</w:t>
            </w:r>
          </w:p>
        </w:tc>
      </w:tr>
      <w:tr w:rsidR="006644E6" w:rsidRPr="00D87498" w14:paraId="7567152C" w14:textId="77777777" w:rsidTr="00C524F7">
        <w:trPr>
          <w:trHeight w:val="1379"/>
        </w:trPr>
        <w:tc>
          <w:tcPr>
            <w:tcW w:w="760" w:type="dxa"/>
            <w:vMerge/>
            <w:noWrap/>
            <w:vAlign w:val="center"/>
            <w:hideMark/>
          </w:tcPr>
          <w:p w14:paraId="4AF1DC56" w14:textId="77777777" w:rsidR="006644E6" w:rsidRPr="00D87498" w:rsidRDefault="006644E6" w:rsidP="00C524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vMerge/>
            <w:vAlign w:val="center"/>
            <w:hideMark/>
          </w:tcPr>
          <w:p w14:paraId="3B9EAA95" w14:textId="77777777" w:rsidR="006644E6" w:rsidRPr="00D87498" w:rsidRDefault="006644E6" w:rsidP="00C524F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5102D9B7" w14:textId="77777777" w:rsidR="006644E6" w:rsidRPr="00D87498" w:rsidRDefault="006644E6" w:rsidP="00C524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926D3A" w:rsidRPr="00D87498" w14:paraId="193A9E63" w14:textId="77777777" w:rsidTr="00710965">
        <w:trPr>
          <w:trHeight w:val="300"/>
        </w:trPr>
        <w:tc>
          <w:tcPr>
            <w:tcW w:w="760" w:type="dxa"/>
            <w:noWrap/>
            <w:vAlign w:val="bottom"/>
            <w:hideMark/>
          </w:tcPr>
          <w:p w14:paraId="0EA43512" w14:textId="57E421CB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64" w:type="dxa"/>
            <w:vAlign w:val="center"/>
          </w:tcPr>
          <w:p w14:paraId="4C949F39" w14:textId="65F1602E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4401</w:t>
            </w:r>
          </w:p>
        </w:tc>
        <w:tc>
          <w:tcPr>
            <w:tcW w:w="2976" w:type="dxa"/>
            <w:vAlign w:val="center"/>
          </w:tcPr>
          <w:p w14:paraId="7CAD2392" w14:textId="7803B314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65FCD7C6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78DB09AA" w14:textId="504A789F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64" w:type="dxa"/>
            <w:vAlign w:val="center"/>
          </w:tcPr>
          <w:p w14:paraId="060EA676" w14:textId="540253E9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4402</w:t>
            </w:r>
          </w:p>
        </w:tc>
        <w:tc>
          <w:tcPr>
            <w:tcW w:w="2976" w:type="dxa"/>
            <w:vAlign w:val="center"/>
          </w:tcPr>
          <w:p w14:paraId="7B14BF53" w14:textId="7859FDEA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24F5DF89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02D3F92D" w14:textId="4C76BE56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64" w:type="dxa"/>
            <w:vAlign w:val="center"/>
          </w:tcPr>
          <w:p w14:paraId="190AEFBE" w14:textId="0270C6E8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4403</w:t>
            </w:r>
          </w:p>
        </w:tc>
        <w:tc>
          <w:tcPr>
            <w:tcW w:w="2976" w:type="dxa"/>
            <w:vAlign w:val="center"/>
          </w:tcPr>
          <w:p w14:paraId="539C0EF0" w14:textId="3B8B67B5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2D47653F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408D3E06" w14:textId="6E1651C9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64" w:type="dxa"/>
            <w:vAlign w:val="center"/>
          </w:tcPr>
          <w:p w14:paraId="05913337" w14:textId="694C845A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4404</w:t>
            </w:r>
          </w:p>
        </w:tc>
        <w:tc>
          <w:tcPr>
            <w:tcW w:w="2976" w:type="dxa"/>
            <w:vAlign w:val="center"/>
          </w:tcPr>
          <w:p w14:paraId="2E667FF3" w14:textId="377E661C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73284C5F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02C485F0" w14:textId="07200BDA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64" w:type="dxa"/>
            <w:vAlign w:val="center"/>
          </w:tcPr>
          <w:p w14:paraId="4852E9D5" w14:textId="73736F34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4405</w:t>
            </w:r>
          </w:p>
        </w:tc>
        <w:tc>
          <w:tcPr>
            <w:tcW w:w="2976" w:type="dxa"/>
            <w:vAlign w:val="center"/>
          </w:tcPr>
          <w:p w14:paraId="2FE15936" w14:textId="2E7E02E5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2758C23A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7B5D90CE" w14:textId="3341DF56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64" w:type="dxa"/>
            <w:vAlign w:val="center"/>
          </w:tcPr>
          <w:p w14:paraId="4F8936D5" w14:textId="0121BF69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4406</w:t>
            </w:r>
          </w:p>
        </w:tc>
        <w:tc>
          <w:tcPr>
            <w:tcW w:w="2976" w:type="dxa"/>
            <w:vAlign w:val="center"/>
          </w:tcPr>
          <w:p w14:paraId="5E0956EE" w14:textId="06B8D878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3662DF64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4B128207" w14:textId="7C552558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64" w:type="dxa"/>
            <w:vAlign w:val="center"/>
          </w:tcPr>
          <w:p w14:paraId="201333DE" w14:textId="69869DAF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4407</w:t>
            </w:r>
          </w:p>
        </w:tc>
        <w:tc>
          <w:tcPr>
            <w:tcW w:w="2976" w:type="dxa"/>
            <w:vAlign w:val="center"/>
          </w:tcPr>
          <w:p w14:paraId="1BB97FA7" w14:textId="6C5C3CC8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09590DFD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71FB575A" w14:textId="2994A850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64" w:type="dxa"/>
            <w:vAlign w:val="center"/>
          </w:tcPr>
          <w:p w14:paraId="525300BE" w14:textId="4709CF04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4408</w:t>
            </w:r>
          </w:p>
        </w:tc>
        <w:tc>
          <w:tcPr>
            <w:tcW w:w="2976" w:type="dxa"/>
            <w:vAlign w:val="center"/>
          </w:tcPr>
          <w:p w14:paraId="55506C56" w14:textId="5E57B101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5A1AB034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5953937C" w14:textId="652E6A6C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764" w:type="dxa"/>
            <w:vAlign w:val="center"/>
          </w:tcPr>
          <w:p w14:paraId="764DE9BD" w14:textId="40B5A320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4409</w:t>
            </w:r>
          </w:p>
        </w:tc>
        <w:tc>
          <w:tcPr>
            <w:tcW w:w="2976" w:type="dxa"/>
            <w:vAlign w:val="center"/>
          </w:tcPr>
          <w:p w14:paraId="260CF4DE" w14:textId="133FE010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5689ED3A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2AED8CCB" w14:textId="14838CB3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764" w:type="dxa"/>
            <w:vAlign w:val="center"/>
          </w:tcPr>
          <w:p w14:paraId="763F0675" w14:textId="15B95C10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4410</w:t>
            </w:r>
          </w:p>
        </w:tc>
        <w:tc>
          <w:tcPr>
            <w:tcW w:w="2976" w:type="dxa"/>
            <w:vAlign w:val="center"/>
          </w:tcPr>
          <w:p w14:paraId="6AE7B7FA" w14:textId="030D8BA9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31B2A513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129AF4D3" w14:textId="39B38E90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64" w:type="dxa"/>
            <w:vAlign w:val="center"/>
          </w:tcPr>
          <w:p w14:paraId="5DAF070F" w14:textId="3870FEAF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4411</w:t>
            </w:r>
          </w:p>
        </w:tc>
        <w:tc>
          <w:tcPr>
            <w:tcW w:w="2976" w:type="dxa"/>
            <w:vAlign w:val="center"/>
          </w:tcPr>
          <w:p w14:paraId="1EAEC46F" w14:textId="61E75E48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4B3FF3CD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2CFB7156" w14:textId="0418E0C7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764" w:type="dxa"/>
            <w:vAlign w:val="center"/>
          </w:tcPr>
          <w:p w14:paraId="4537ADAF" w14:textId="4973E5FE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4412</w:t>
            </w:r>
          </w:p>
        </w:tc>
        <w:tc>
          <w:tcPr>
            <w:tcW w:w="2976" w:type="dxa"/>
            <w:vAlign w:val="center"/>
          </w:tcPr>
          <w:p w14:paraId="040EEA52" w14:textId="7E4B27D9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403C07E8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5B6C3411" w14:textId="2444A339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764" w:type="dxa"/>
            <w:vAlign w:val="center"/>
          </w:tcPr>
          <w:p w14:paraId="61164A17" w14:textId="7836910E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4413</w:t>
            </w:r>
          </w:p>
        </w:tc>
        <w:tc>
          <w:tcPr>
            <w:tcW w:w="2976" w:type="dxa"/>
            <w:vAlign w:val="center"/>
          </w:tcPr>
          <w:p w14:paraId="2F252CFF" w14:textId="6067ADA3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5D0660E0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76FC0821" w14:textId="047D2142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764" w:type="dxa"/>
            <w:vAlign w:val="center"/>
          </w:tcPr>
          <w:p w14:paraId="3DD0E355" w14:textId="4F7188B0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4414</w:t>
            </w:r>
          </w:p>
        </w:tc>
        <w:tc>
          <w:tcPr>
            <w:tcW w:w="2976" w:type="dxa"/>
            <w:vAlign w:val="center"/>
          </w:tcPr>
          <w:p w14:paraId="11AE0BC6" w14:textId="5195AC1E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6</w:t>
            </w:r>
          </w:p>
        </w:tc>
      </w:tr>
      <w:tr w:rsidR="00926D3A" w:rsidRPr="00D87498" w14:paraId="17D31517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4B367729" w14:textId="75F8CF1D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764" w:type="dxa"/>
            <w:vAlign w:val="center"/>
          </w:tcPr>
          <w:p w14:paraId="03862DAD" w14:textId="652E9208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4415</w:t>
            </w:r>
          </w:p>
        </w:tc>
        <w:tc>
          <w:tcPr>
            <w:tcW w:w="2976" w:type="dxa"/>
            <w:vAlign w:val="center"/>
          </w:tcPr>
          <w:p w14:paraId="4D92E7CA" w14:textId="46A5188B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657F1F25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231EE1E0" w14:textId="46AB6BF4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764" w:type="dxa"/>
            <w:vAlign w:val="center"/>
          </w:tcPr>
          <w:p w14:paraId="72CC22AB" w14:textId="39595937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4416</w:t>
            </w:r>
          </w:p>
        </w:tc>
        <w:tc>
          <w:tcPr>
            <w:tcW w:w="2976" w:type="dxa"/>
            <w:vAlign w:val="center"/>
          </w:tcPr>
          <w:p w14:paraId="1C5AE13A" w14:textId="33C06A33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67031A2F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58DACDAB" w14:textId="77B6EA7C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764" w:type="dxa"/>
            <w:vAlign w:val="center"/>
          </w:tcPr>
          <w:p w14:paraId="5D11034B" w14:textId="3F4E8D95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4417</w:t>
            </w:r>
          </w:p>
        </w:tc>
        <w:tc>
          <w:tcPr>
            <w:tcW w:w="2976" w:type="dxa"/>
            <w:vAlign w:val="center"/>
          </w:tcPr>
          <w:p w14:paraId="70B83CD8" w14:textId="439A74C1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1CAE53F6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7D1076AE" w14:textId="177DF1F9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764" w:type="dxa"/>
            <w:vAlign w:val="center"/>
          </w:tcPr>
          <w:p w14:paraId="7BA5E9D8" w14:textId="55B89979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4418</w:t>
            </w:r>
          </w:p>
        </w:tc>
        <w:tc>
          <w:tcPr>
            <w:tcW w:w="2976" w:type="dxa"/>
            <w:vAlign w:val="center"/>
          </w:tcPr>
          <w:p w14:paraId="2708EE65" w14:textId="25E4A3C1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7F7D492D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66D7D1D7" w14:textId="4F6AF310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764" w:type="dxa"/>
            <w:vAlign w:val="center"/>
          </w:tcPr>
          <w:p w14:paraId="009A1E45" w14:textId="54FB7F62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4419</w:t>
            </w:r>
          </w:p>
        </w:tc>
        <w:tc>
          <w:tcPr>
            <w:tcW w:w="2976" w:type="dxa"/>
            <w:vAlign w:val="center"/>
          </w:tcPr>
          <w:p w14:paraId="3387E587" w14:textId="4F52B2E2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0F029A84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046D4697" w14:textId="32A5719A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764" w:type="dxa"/>
            <w:vAlign w:val="center"/>
          </w:tcPr>
          <w:p w14:paraId="6F39B4B1" w14:textId="1003F132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4420</w:t>
            </w:r>
          </w:p>
        </w:tc>
        <w:tc>
          <w:tcPr>
            <w:tcW w:w="2976" w:type="dxa"/>
            <w:vAlign w:val="center"/>
          </w:tcPr>
          <w:p w14:paraId="13D5E017" w14:textId="0248D340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27C7564F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71EE6A5B" w14:textId="3EDCE7B0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764" w:type="dxa"/>
            <w:vAlign w:val="center"/>
          </w:tcPr>
          <w:p w14:paraId="62730BEF" w14:textId="3BB10F93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4421</w:t>
            </w:r>
          </w:p>
        </w:tc>
        <w:tc>
          <w:tcPr>
            <w:tcW w:w="2976" w:type="dxa"/>
            <w:vAlign w:val="center"/>
          </w:tcPr>
          <w:p w14:paraId="729DB8CC" w14:textId="12AF5392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6</w:t>
            </w:r>
          </w:p>
        </w:tc>
      </w:tr>
      <w:tr w:rsidR="00926D3A" w:rsidRPr="00D87498" w14:paraId="5E27AA7D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2546D344" w14:textId="6B25C15B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764" w:type="dxa"/>
            <w:vAlign w:val="center"/>
          </w:tcPr>
          <w:p w14:paraId="2923A4E2" w14:textId="2277BE8A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4422</w:t>
            </w:r>
          </w:p>
        </w:tc>
        <w:tc>
          <w:tcPr>
            <w:tcW w:w="2976" w:type="dxa"/>
            <w:vAlign w:val="center"/>
          </w:tcPr>
          <w:p w14:paraId="57792906" w14:textId="66D57EFC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6</w:t>
            </w:r>
          </w:p>
        </w:tc>
      </w:tr>
      <w:tr w:rsidR="00926D3A" w:rsidRPr="00D87498" w14:paraId="711474B7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32C4590C" w14:textId="277574FF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764" w:type="dxa"/>
            <w:vAlign w:val="center"/>
          </w:tcPr>
          <w:p w14:paraId="319900D2" w14:textId="6016203E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4423</w:t>
            </w:r>
          </w:p>
        </w:tc>
        <w:tc>
          <w:tcPr>
            <w:tcW w:w="2976" w:type="dxa"/>
            <w:vAlign w:val="center"/>
          </w:tcPr>
          <w:p w14:paraId="55C13B80" w14:textId="4BDFE0E9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72B6B5B3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38CE7ACE" w14:textId="66C4242F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764" w:type="dxa"/>
            <w:vAlign w:val="center"/>
          </w:tcPr>
          <w:p w14:paraId="644A0115" w14:textId="0DACFB3D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4424</w:t>
            </w:r>
          </w:p>
        </w:tc>
        <w:tc>
          <w:tcPr>
            <w:tcW w:w="2976" w:type="dxa"/>
            <w:vAlign w:val="center"/>
          </w:tcPr>
          <w:p w14:paraId="06187114" w14:textId="402F16AC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7D3B8F5E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66657F06" w14:textId="69859135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764" w:type="dxa"/>
            <w:vAlign w:val="center"/>
          </w:tcPr>
          <w:p w14:paraId="5EC6F1B4" w14:textId="44209E75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4425</w:t>
            </w:r>
          </w:p>
        </w:tc>
        <w:tc>
          <w:tcPr>
            <w:tcW w:w="2976" w:type="dxa"/>
            <w:vAlign w:val="center"/>
          </w:tcPr>
          <w:p w14:paraId="11336F25" w14:textId="326BC02D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2F3241F4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70F7FA70" w14:textId="6AB857BC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764" w:type="dxa"/>
            <w:vAlign w:val="center"/>
          </w:tcPr>
          <w:p w14:paraId="744F8D1A" w14:textId="3D0ABBE3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4426</w:t>
            </w:r>
          </w:p>
        </w:tc>
        <w:tc>
          <w:tcPr>
            <w:tcW w:w="2976" w:type="dxa"/>
            <w:vAlign w:val="center"/>
          </w:tcPr>
          <w:p w14:paraId="2AE5065F" w14:textId="5FD6BF37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42E9415E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43091AF7" w14:textId="4C729352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764" w:type="dxa"/>
            <w:vAlign w:val="center"/>
          </w:tcPr>
          <w:p w14:paraId="4F5C5317" w14:textId="628A91AB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4427</w:t>
            </w:r>
          </w:p>
        </w:tc>
        <w:tc>
          <w:tcPr>
            <w:tcW w:w="2976" w:type="dxa"/>
            <w:vAlign w:val="center"/>
          </w:tcPr>
          <w:p w14:paraId="23EC7FA2" w14:textId="79034800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3426B4C4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097D92FC" w14:textId="0DEE2402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764" w:type="dxa"/>
            <w:vAlign w:val="center"/>
          </w:tcPr>
          <w:p w14:paraId="317C8D3D" w14:textId="03E82BE2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4428</w:t>
            </w:r>
          </w:p>
        </w:tc>
        <w:tc>
          <w:tcPr>
            <w:tcW w:w="2976" w:type="dxa"/>
            <w:vAlign w:val="center"/>
          </w:tcPr>
          <w:p w14:paraId="12431FC6" w14:textId="7CE837B1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5824DB02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4BF181C5" w14:textId="73AD8326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764" w:type="dxa"/>
            <w:vAlign w:val="center"/>
          </w:tcPr>
          <w:p w14:paraId="0B0C2FBF" w14:textId="628D40C3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4429</w:t>
            </w:r>
          </w:p>
        </w:tc>
        <w:tc>
          <w:tcPr>
            <w:tcW w:w="2976" w:type="dxa"/>
            <w:vAlign w:val="center"/>
          </w:tcPr>
          <w:p w14:paraId="6D90694F" w14:textId="5FFA71B3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326E944D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18F2B75E" w14:textId="25E8B958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764" w:type="dxa"/>
            <w:vAlign w:val="center"/>
          </w:tcPr>
          <w:p w14:paraId="32714A3F" w14:textId="6C1B2C39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4430</w:t>
            </w:r>
          </w:p>
        </w:tc>
        <w:tc>
          <w:tcPr>
            <w:tcW w:w="2976" w:type="dxa"/>
            <w:vAlign w:val="center"/>
          </w:tcPr>
          <w:p w14:paraId="3F3A1619" w14:textId="697C7CF1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56D90774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573C11EE" w14:textId="67D21BAA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4764" w:type="dxa"/>
            <w:vAlign w:val="center"/>
          </w:tcPr>
          <w:p w14:paraId="3688CE00" w14:textId="027C3B1A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4431</w:t>
            </w:r>
          </w:p>
        </w:tc>
        <w:tc>
          <w:tcPr>
            <w:tcW w:w="2976" w:type="dxa"/>
            <w:vAlign w:val="center"/>
          </w:tcPr>
          <w:p w14:paraId="3953971D" w14:textId="72F40EF6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2C4763EC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5EFFD7C3" w14:textId="17EEEE41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764" w:type="dxa"/>
            <w:vAlign w:val="center"/>
          </w:tcPr>
          <w:p w14:paraId="18053FE4" w14:textId="4436F9F9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4432</w:t>
            </w:r>
          </w:p>
        </w:tc>
        <w:tc>
          <w:tcPr>
            <w:tcW w:w="2976" w:type="dxa"/>
            <w:vAlign w:val="center"/>
          </w:tcPr>
          <w:p w14:paraId="1C70BE76" w14:textId="0C208E71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718A43D8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49D13145" w14:textId="58053561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764" w:type="dxa"/>
            <w:vAlign w:val="center"/>
          </w:tcPr>
          <w:p w14:paraId="795C0A6A" w14:textId="5ADDAA25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4433</w:t>
            </w:r>
          </w:p>
        </w:tc>
        <w:tc>
          <w:tcPr>
            <w:tcW w:w="2976" w:type="dxa"/>
            <w:vAlign w:val="center"/>
          </w:tcPr>
          <w:p w14:paraId="5B08895B" w14:textId="04D53A77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5ECD8510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6059A2DD" w14:textId="0330A5BA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764" w:type="dxa"/>
            <w:vAlign w:val="center"/>
          </w:tcPr>
          <w:p w14:paraId="69C9D99D" w14:textId="7C527069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4434</w:t>
            </w:r>
          </w:p>
        </w:tc>
        <w:tc>
          <w:tcPr>
            <w:tcW w:w="2976" w:type="dxa"/>
            <w:vAlign w:val="center"/>
          </w:tcPr>
          <w:p w14:paraId="7FAE5A5C" w14:textId="01AF73EC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3D49ED05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0D76AA95" w14:textId="42FECE05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764" w:type="dxa"/>
            <w:vAlign w:val="center"/>
          </w:tcPr>
          <w:p w14:paraId="1C7ABB98" w14:textId="443272E1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4435</w:t>
            </w:r>
          </w:p>
        </w:tc>
        <w:tc>
          <w:tcPr>
            <w:tcW w:w="2976" w:type="dxa"/>
            <w:vAlign w:val="center"/>
          </w:tcPr>
          <w:p w14:paraId="2B7B892A" w14:textId="5E6E0325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10FD4B94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5816ADB6" w14:textId="3D7B8160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764" w:type="dxa"/>
            <w:vAlign w:val="center"/>
          </w:tcPr>
          <w:p w14:paraId="7912F13C" w14:textId="461F1F09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4437</w:t>
            </w:r>
          </w:p>
        </w:tc>
        <w:tc>
          <w:tcPr>
            <w:tcW w:w="2976" w:type="dxa"/>
            <w:vAlign w:val="center"/>
          </w:tcPr>
          <w:p w14:paraId="66BD8DFF" w14:textId="32F669F9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7D84EFA1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60491B5F" w14:textId="324C36CC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4764" w:type="dxa"/>
            <w:vAlign w:val="center"/>
          </w:tcPr>
          <w:p w14:paraId="6FABE499" w14:textId="30DEF292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4438</w:t>
            </w:r>
          </w:p>
        </w:tc>
        <w:tc>
          <w:tcPr>
            <w:tcW w:w="2976" w:type="dxa"/>
            <w:vAlign w:val="center"/>
          </w:tcPr>
          <w:p w14:paraId="306DC0A9" w14:textId="740CA94C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08573561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4F29BA58" w14:textId="24C7B5C8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4764" w:type="dxa"/>
            <w:vAlign w:val="center"/>
          </w:tcPr>
          <w:p w14:paraId="0EDEA40E" w14:textId="1C958629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4439</w:t>
            </w:r>
          </w:p>
        </w:tc>
        <w:tc>
          <w:tcPr>
            <w:tcW w:w="2976" w:type="dxa"/>
            <w:vAlign w:val="center"/>
          </w:tcPr>
          <w:p w14:paraId="0E4857A6" w14:textId="2F4897D4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479E0073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14A774F3" w14:textId="0EF57E0E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4764" w:type="dxa"/>
            <w:vAlign w:val="center"/>
          </w:tcPr>
          <w:p w14:paraId="773E5648" w14:textId="7AF190FC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4440</w:t>
            </w:r>
          </w:p>
        </w:tc>
        <w:tc>
          <w:tcPr>
            <w:tcW w:w="2976" w:type="dxa"/>
            <w:vAlign w:val="center"/>
          </w:tcPr>
          <w:p w14:paraId="2D80F75A" w14:textId="205412B4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17CEEE6B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138423EE" w14:textId="545E404E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4764" w:type="dxa"/>
            <w:vAlign w:val="center"/>
          </w:tcPr>
          <w:p w14:paraId="4F63275E" w14:textId="3ED5E407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4441</w:t>
            </w:r>
          </w:p>
        </w:tc>
        <w:tc>
          <w:tcPr>
            <w:tcW w:w="2976" w:type="dxa"/>
            <w:vAlign w:val="center"/>
          </w:tcPr>
          <w:p w14:paraId="29EA2D0C" w14:textId="2E99A567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5426998D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789D362A" w14:textId="576B377C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4764" w:type="dxa"/>
            <w:vAlign w:val="center"/>
          </w:tcPr>
          <w:p w14:paraId="4233EB69" w14:textId="473C6C6F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4442</w:t>
            </w:r>
          </w:p>
        </w:tc>
        <w:tc>
          <w:tcPr>
            <w:tcW w:w="2976" w:type="dxa"/>
            <w:vAlign w:val="center"/>
          </w:tcPr>
          <w:p w14:paraId="5CDAE240" w14:textId="7418B6BD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6B647BB0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67DD8A11" w14:textId="73275762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4764" w:type="dxa"/>
            <w:vAlign w:val="center"/>
          </w:tcPr>
          <w:p w14:paraId="390691D5" w14:textId="47504C01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4443</w:t>
            </w:r>
          </w:p>
        </w:tc>
        <w:tc>
          <w:tcPr>
            <w:tcW w:w="2976" w:type="dxa"/>
            <w:vAlign w:val="center"/>
          </w:tcPr>
          <w:p w14:paraId="4C15622F" w14:textId="6E809083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4FF24EC3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08EA0E3F" w14:textId="5534DCBD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4764" w:type="dxa"/>
            <w:vAlign w:val="center"/>
          </w:tcPr>
          <w:p w14:paraId="16312B61" w14:textId="68050EE8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4444</w:t>
            </w:r>
          </w:p>
        </w:tc>
        <w:tc>
          <w:tcPr>
            <w:tcW w:w="2976" w:type="dxa"/>
            <w:vAlign w:val="center"/>
          </w:tcPr>
          <w:p w14:paraId="7759ED52" w14:textId="2519C8BA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1F747CA4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1DC45EF1" w14:textId="6936575E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4764" w:type="dxa"/>
            <w:vAlign w:val="center"/>
          </w:tcPr>
          <w:p w14:paraId="117AFDB3" w14:textId="64C29C25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4445</w:t>
            </w:r>
          </w:p>
        </w:tc>
        <w:tc>
          <w:tcPr>
            <w:tcW w:w="2976" w:type="dxa"/>
            <w:vAlign w:val="center"/>
          </w:tcPr>
          <w:p w14:paraId="36636DB5" w14:textId="18ED1FF8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7E64A5AC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52DE68C8" w14:textId="5BF02F7B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4764" w:type="dxa"/>
            <w:vAlign w:val="center"/>
          </w:tcPr>
          <w:p w14:paraId="3966AC41" w14:textId="285A58FA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4446</w:t>
            </w:r>
          </w:p>
        </w:tc>
        <w:tc>
          <w:tcPr>
            <w:tcW w:w="2976" w:type="dxa"/>
            <w:vAlign w:val="center"/>
          </w:tcPr>
          <w:p w14:paraId="32EB0D29" w14:textId="2D1439C0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7CD97D03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7634B822" w14:textId="7BF846CD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4764" w:type="dxa"/>
            <w:vAlign w:val="center"/>
          </w:tcPr>
          <w:p w14:paraId="5F88EBE8" w14:textId="7EC10E52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4447</w:t>
            </w:r>
          </w:p>
        </w:tc>
        <w:tc>
          <w:tcPr>
            <w:tcW w:w="2976" w:type="dxa"/>
            <w:vAlign w:val="center"/>
          </w:tcPr>
          <w:p w14:paraId="22CF115A" w14:textId="4F4F56B3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926D3A" w:rsidRPr="00D87498" w14:paraId="4D120955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3E9DDBB1" w14:textId="31BDF50F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4764" w:type="dxa"/>
            <w:vAlign w:val="center"/>
          </w:tcPr>
          <w:p w14:paraId="4901FC07" w14:textId="5F6F06BB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4448</w:t>
            </w:r>
          </w:p>
        </w:tc>
        <w:tc>
          <w:tcPr>
            <w:tcW w:w="2976" w:type="dxa"/>
            <w:vAlign w:val="center"/>
          </w:tcPr>
          <w:p w14:paraId="6C2E7381" w14:textId="41621C4F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02420D89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47FCEA41" w14:textId="6BE4DD83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4764" w:type="dxa"/>
            <w:vAlign w:val="center"/>
          </w:tcPr>
          <w:p w14:paraId="4CB39A6D" w14:textId="4612CA20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4449</w:t>
            </w:r>
          </w:p>
        </w:tc>
        <w:tc>
          <w:tcPr>
            <w:tcW w:w="2976" w:type="dxa"/>
            <w:vAlign w:val="center"/>
          </w:tcPr>
          <w:p w14:paraId="21382722" w14:textId="59E0F7E1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926D3A" w:rsidRPr="00D87498" w14:paraId="32CAAC96" w14:textId="77777777" w:rsidTr="00710965">
        <w:trPr>
          <w:trHeight w:val="300"/>
        </w:trPr>
        <w:tc>
          <w:tcPr>
            <w:tcW w:w="760" w:type="dxa"/>
            <w:noWrap/>
            <w:vAlign w:val="bottom"/>
          </w:tcPr>
          <w:p w14:paraId="0F78BE4D" w14:textId="26924CCE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4764" w:type="dxa"/>
            <w:vAlign w:val="center"/>
          </w:tcPr>
          <w:p w14:paraId="262959C7" w14:textId="55993B0C" w:rsidR="00926D3A" w:rsidRPr="00926D3A" w:rsidRDefault="00926D3A" w:rsidP="00926D3A">
            <w:pPr>
              <w:jc w:val="center"/>
              <w:rPr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4450</w:t>
            </w:r>
          </w:p>
        </w:tc>
        <w:tc>
          <w:tcPr>
            <w:tcW w:w="2976" w:type="dxa"/>
            <w:vAlign w:val="center"/>
          </w:tcPr>
          <w:p w14:paraId="1B65FDEA" w14:textId="727B2EBF" w:rsidR="00926D3A" w:rsidRPr="00926D3A" w:rsidRDefault="00926D3A" w:rsidP="00926D3A">
            <w:pPr>
              <w:jc w:val="center"/>
              <w:rPr>
                <w:color w:val="000000"/>
                <w:sz w:val="22"/>
                <w:szCs w:val="22"/>
              </w:rPr>
            </w:pPr>
            <w:r w:rsidRPr="00926D3A">
              <w:rPr>
                <w:color w:val="000000"/>
                <w:sz w:val="22"/>
                <w:szCs w:val="22"/>
              </w:rPr>
              <w:t>2</w:t>
            </w:r>
          </w:p>
        </w:tc>
      </w:tr>
      <w:tr w:rsidR="006644E6" w:rsidRPr="00D87498" w14:paraId="31BFADBD" w14:textId="77777777" w:rsidTr="00C524F7">
        <w:trPr>
          <w:trHeight w:val="300"/>
        </w:trPr>
        <w:tc>
          <w:tcPr>
            <w:tcW w:w="5524" w:type="dxa"/>
            <w:gridSpan w:val="2"/>
            <w:vAlign w:val="bottom"/>
          </w:tcPr>
          <w:p w14:paraId="73526E69" w14:textId="77777777" w:rsidR="006644E6" w:rsidRPr="00D87498" w:rsidRDefault="006644E6" w:rsidP="00C524F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2976" w:type="dxa"/>
            <w:vAlign w:val="center"/>
          </w:tcPr>
          <w:p w14:paraId="3C62B4D2" w14:textId="43DC2EA8" w:rsidR="006644E6" w:rsidRPr="00D87498" w:rsidRDefault="00926D3A" w:rsidP="00C524F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fldChar w:fldCharType="begin"/>
            </w:r>
            <w:r>
              <w:rPr>
                <w:b/>
                <w:bCs/>
                <w:color w:val="000000"/>
                <w:sz w:val="22"/>
                <w:szCs w:val="22"/>
              </w:rPr>
              <w:instrText xml:space="preserve"> =SUM(ABOVE) </w:instrText>
            </w:r>
            <w:r>
              <w:rPr>
                <w:b/>
                <w:bCs/>
                <w:color w:val="00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22"/>
                <w:szCs w:val="22"/>
              </w:rPr>
              <w:t>140</w:t>
            </w:r>
            <w:r>
              <w:rPr>
                <w:b/>
                <w:bCs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178F026" w14:textId="77777777" w:rsidR="006644E6" w:rsidRPr="004E1E9E" w:rsidRDefault="006644E6" w:rsidP="006644E6">
      <w:pPr>
        <w:pStyle w:val="a7"/>
      </w:pPr>
    </w:p>
    <w:p w14:paraId="1C32FB38" w14:textId="3CD6EECD" w:rsidR="00551B9C" w:rsidRDefault="00551B9C" w:rsidP="00D048C4">
      <w:pPr>
        <w:jc w:val="center"/>
      </w:pPr>
    </w:p>
    <w:p w14:paraId="1C940A1D" w14:textId="1A192A57" w:rsidR="00E245D2" w:rsidRDefault="00E245D2" w:rsidP="00D048C4">
      <w:pPr>
        <w:jc w:val="center"/>
      </w:pPr>
    </w:p>
    <w:p w14:paraId="527A079F" w14:textId="42761299" w:rsidR="00E245D2" w:rsidRDefault="00E245D2" w:rsidP="00D048C4">
      <w:pPr>
        <w:jc w:val="center"/>
      </w:pPr>
    </w:p>
    <w:p w14:paraId="46B4468E" w14:textId="7F92C08D" w:rsidR="00E245D2" w:rsidRDefault="00E245D2" w:rsidP="00D048C4">
      <w:pPr>
        <w:jc w:val="center"/>
      </w:pPr>
    </w:p>
    <w:p w14:paraId="3BF1E566" w14:textId="60178CF4" w:rsidR="00E245D2" w:rsidRDefault="00E245D2" w:rsidP="00D048C4">
      <w:pPr>
        <w:jc w:val="center"/>
      </w:pPr>
    </w:p>
    <w:p w14:paraId="02876415" w14:textId="232EC15B" w:rsidR="00E245D2" w:rsidRDefault="00E245D2" w:rsidP="00D048C4">
      <w:pPr>
        <w:jc w:val="center"/>
      </w:pPr>
    </w:p>
    <w:p w14:paraId="53BC8584" w14:textId="7B1D989F" w:rsidR="00E245D2" w:rsidRDefault="00E245D2" w:rsidP="00D048C4">
      <w:pPr>
        <w:jc w:val="center"/>
      </w:pPr>
    </w:p>
    <w:p w14:paraId="39750BE4" w14:textId="296A574B" w:rsidR="00E245D2" w:rsidRDefault="00E245D2" w:rsidP="00D048C4">
      <w:pPr>
        <w:jc w:val="center"/>
      </w:pPr>
    </w:p>
    <w:p w14:paraId="6FA3AB30" w14:textId="78862688" w:rsidR="00E245D2" w:rsidRDefault="00E245D2" w:rsidP="00D048C4">
      <w:pPr>
        <w:jc w:val="center"/>
      </w:pPr>
    </w:p>
    <w:p w14:paraId="4D813933" w14:textId="58FAB65A" w:rsidR="00E245D2" w:rsidRDefault="00E245D2" w:rsidP="00D048C4">
      <w:pPr>
        <w:jc w:val="center"/>
      </w:pPr>
    </w:p>
    <w:p w14:paraId="25329222" w14:textId="02762C43" w:rsidR="00E245D2" w:rsidRDefault="00E245D2" w:rsidP="00D048C4">
      <w:pPr>
        <w:jc w:val="center"/>
      </w:pPr>
    </w:p>
    <w:p w14:paraId="0A8CB732" w14:textId="7301F471" w:rsidR="00E245D2" w:rsidRDefault="00E245D2" w:rsidP="00D048C4">
      <w:pPr>
        <w:jc w:val="center"/>
      </w:pPr>
    </w:p>
    <w:p w14:paraId="2D0B98A6" w14:textId="56F15A07" w:rsidR="00E245D2" w:rsidRDefault="00E245D2" w:rsidP="00D048C4">
      <w:pPr>
        <w:jc w:val="center"/>
      </w:pPr>
    </w:p>
    <w:p w14:paraId="0417ACFE" w14:textId="2FB27E90" w:rsidR="00E245D2" w:rsidRDefault="00E245D2" w:rsidP="00D048C4">
      <w:pPr>
        <w:jc w:val="center"/>
      </w:pPr>
    </w:p>
    <w:p w14:paraId="6DAE32A7" w14:textId="4A97A417" w:rsidR="00E245D2" w:rsidRDefault="00E245D2" w:rsidP="00D048C4">
      <w:pPr>
        <w:jc w:val="center"/>
      </w:pPr>
    </w:p>
    <w:p w14:paraId="367ED5B5" w14:textId="4C00BCF8" w:rsidR="00E245D2" w:rsidRDefault="00E245D2" w:rsidP="00D048C4">
      <w:pPr>
        <w:jc w:val="center"/>
      </w:pPr>
    </w:p>
    <w:p w14:paraId="535E4DD5" w14:textId="6F3F5D31" w:rsidR="00E245D2" w:rsidRDefault="00E245D2" w:rsidP="00D048C4">
      <w:pPr>
        <w:jc w:val="center"/>
      </w:pPr>
    </w:p>
    <w:p w14:paraId="6CE71982" w14:textId="071F3140" w:rsidR="00E245D2" w:rsidRDefault="00E245D2" w:rsidP="00D048C4">
      <w:pPr>
        <w:jc w:val="center"/>
      </w:pPr>
    </w:p>
    <w:p w14:paraId="52B111F5" w14:textId="1D2A98BE" w:rsidR="00E245D2" w:rsidRDefault="00E245D2" w:rsidP="00D048C4">
      <w:pPr>
        <w:jc w:val="center"/>
      </w:pPr>
    </w:p>
    <w:p w14:paraId="063274FD" w14:textId="72CC3252" w:rsidR="00E245D2" w:rsidRDefault="00E245D2" w:rsidP="00D048C4">
      <w:pPr>
        <w:jc w:val="center"/>
      </w:pPr>
    </w:p>
    <w:p w14:paraId="1EB360F6" w14:textId="602A3DE2" w:rsidR="00E245D2" w:rsidRDefault="00E245D2" w:rsidP="00D048C4">
      <w:pPr>
        <w:jc w:val="center"/>
      </w:pPr>
    </w:p>
    <w:p w14:paraId="4F94E403" w14:textId="5B266C1D" w:rsidR="00E245D2" w:rsidRDefault="00E245D2" w:rsidP="00D048C4">
      <w:pPr>
        <w:jc w:val="center"/>
      </w:pPr>
    </w:p>
    <w:p w14:paraId="6C0E8959" w14:textId="24F97934" w:rsidR="00E245D2" w:rsidRDefault="00E245D2" w:rsidP="00D048C4">
      <w:pPr>
        <w:jc w:val="center"/>
      </w:pPr>
    </w:p>
    <w:p w14:paraId="11AB7624" w14:textId="77777777" w:rsidR="00E245D2" w:rsidRDefault="00E245D2" w:rsidP="00D048C4">
      <w:pPr>
        <w:jc w:val="center"/>
      </w:pPr>
    </w:p>
    <w:p w14:paraId="1B1A067C" w14:textId="30960207" w:rsidR="00E245D2" w:rsidRPr="00C94E45" w:rsidRDefault="00E245D2" w:rsidP="00E245D2">
      <w:pPr>
        <w:ind w:left="5387" w:right="-1"/>
        <w:jc w:val="center"/>
        <w:rPr>
          <w:sz w:val="24"/>
          <w:szCs w:val="24"/>
        </w:rPr>
      </w:pPr>
      <w:r w:rsidRPr="00C94E45">
        <w:rPr>
          <w:sz w:val="24"/>
          <w:szCs w:val="24"/>
        </w:rPr>
        <w:lastRenderedPageBreak/>
        <w:t>Приложение</w:t>
      </w:r>
      <w:r w:rsidR="004245D4">
        <w:rPr>
          <w:sz w:val="24"/>
          <w:szCs w:val="24"/>
        </w:rPr>
        <w:t xml:space="preserve"> 2</w:t>
      </w:r>
    </w:p>
    <w:p w14:paraId="50777C24" w14:textId="77777777" w:rsidR="00E245D2" w:rsidRPr="00C94E45" w:rsidRDefault="00E245D2" w:rsidP="00E245D2">
      <w:pPr>
        <w:ind w:left="5387" w:right="-1"/>
        <w:jc w:val="center"/>
        <w:rPr>
          <w:sz w:val="24"/>
          <w:szCs w:val="24"/>
        </w:rPr>
      </w:pPr>
      <w:r w:rsidRPr="00C94E45">
        <w:rPr>
          <w:sz w:val="24"/>
          <w:szCs w:val="24"/>
        </w:rPr>
        <w:t>к решению территориальной избирательной</w:t>
      </w:r>
    </w:p>
    <w:p w14:paraId="12E25AA8" w14:textId="77777777" w:rsidR="00E245D2" w:rsidRPr="00C94E45" w:rsidRDefault="00E245D2" w:rsidP="00E245D2">
      <w:pPr>
        <w:ind w:left="5387" w:right="-1"/>
        <w:jc w:val="center"/>
        <w:rPr>
          <w:sz w:val="24"/>
          <w:szCs w:val="24"/>
        </w:rPr>
      </w:pPr>
      <w:r w:rsidRPr="00C94E45">
        <w:rPr>
          <w:sz w:val="24"/>
          <w:szCs w:val="24"/>
        </w:rPr>
        <w:t xml:space="preserve">комиссии Чусовского </w:t>
      </w:r>
      <w:r>
        <w:rPr>
          <w:sz w:val="24"/>
          <w:szCs w:val="24"/>
        </w:rPr>
        <w:t>муниципального</w:t>
      </w:r>
      <w:r w:rsidRPr="00C94E45">
        <w:rPr>
          <w:sz w:val="24"/>
          <w:szCs w:val="24"/>
        </w:rPr>
        <w:t xml:space="preserve"> округа</w:t>
      </w:r>
    </w:p>
    <w:p w14:paraId="10BC8FE3" w14:textId="77777777" w:rsidR="00E245D2" w:rsidRPr="00C94E45" w:rsidRDefault="00E245D2" w:rsidP="00E245D2">
      <w:pPr>
        <w:ind w:left="5387" w:right="-1"/>
        <w:jc w:val="center"/>
        <w:rPr>
          <w:sz w:val="24"/>
          <w:szCs w:val="24"/>
        </w:rPr>
      </w:pPr>
      <w:r w:rsidRPr="002F129C">
        <w:rPr>
          <w:sz w:val="24"/>
          <w:szCs w:val="24"/>
        </w:rPr>
        <w:t>от 2</w:t>
      </w:r>
      <w:r>
        <w:rPr>
          <w:sz w:val="24"/>
          <w:szCs w:val="24"/>
        </w:rPr>
        <w:t>5</w:t>
      </w:r>
      <w:r w:rsidRPr="002F129C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Pr="002F129C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2F129C">
        <w:rPr>
          <w:sz w:val="24"/>
          <w:szCs w:val="24"/>
        </w:rPr>
        <w:t xml:space="preserve"> №1</w:t>
      </w:r>
      <w:r>
        <w:rPr>
          <w:sz w:val="24"/>
          <w:szCs w:val="24"/>
        </w:rPr>
        <w:t>31</w:t>
      </w:r>
      <w:r w:rsidRPr="002F129C">
        <w:rPr>
          <w:sz w:val="24"/>
          <w:szCs w:val="24"/>
        </w:rPr>
        <w:t>/0</w:t>
      </w:r>
      <w:r>
        <w:rPr>
          <w:sz w:val="24"/>
          <w:szCs w:val="24"/>
        </w:rPr>
        <w:t>5</w:t>
      </w:r>
      <w:r w:rsidRPr="002F129C">
        <w:rPr>
          <w:sz w:val="24"/>
          <w:szCs w:val="24"/>
        </w:rPr>
        <w:t>-5</w:t>
      </w:r>
    </w:p>
    <w:p w14:paraId="0304A907" w14:textId="1841902E" w:rsidR="00E245D2" w:rsidRDefault="00E245D2" w:rsidP="00D048C4">
      <w:pPr>
        <w:jc w:val="center"/>
      </w:pPr>
    </w:p>
    <w:p w14:paraId="264502DD" w14:textId="147F3423" w:rsidR="00E245D2" w:rsidRDefault="00E245D2" w:rsidP="00D048C4">
      <w:pPr>
        <w:jc w:val="center"/>
      </w:pPr>
    </w:p>
    <w:p w14:paraId="6EFFEC11" w14:textId="7BB72009" w:rsidR="00E245D2" w:rsidRDefault="00E245D2" w:rsidP="00D048C4">
      <w:pPr>
        <w:jc w:val="center"/>
      </w:pPr>
    </w:p>
    <w:p w14:paraId="50A5DC5E" w14:textId="7F56C86D" w:rsidR="00E245D2" w:rsidRDefault="00E245D2" w:rsidP="00D048C4">
      <w:pPr>
        <w:jc w:val="center"/>
      </w:pPr>
    </w:p>
    <w:p w14:paraId="44392E01" w14:textId="77777777" w:rsidR="00E245D2" w:rsidRPr="007566E5" w:rsidRDefault="00E245D2" w:rsidP="00E245D2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Координаторы, </w:t>
      </w:r>
    </w:p>
    <w:p w14:paraId="60A6B3BA" w14:textId="77777777" w:rsidR="00E245D2" w:rsidRPr="007566E5" w:rsidRDefault="00E245D2" w:rsidP="00E245D2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ответственные за реализацию проекта «ИнформУИК»</w:t>
      </w:r>
    </w:p>
    <w:p w14:paraId="7649DED4" w14:textId="77777777" w:rsidR="00E245D2" w:rsidRPr="007566E5" w:rsidRDefault="00E245D2" w:rsidP="00E245D2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 и обучение членов избирательных комиссий </w:t>
      </w:r>
    </w:p>
    <w:p w14:paraId="0AF65950" w14:textId="309CD12C" w:rsidR="00E245D2" w:rsidRPr="007566E5" w:rsidRDefault="00E245D2" w:rsidP="00E245D2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в территориальной избирательной комиссии </w:t>
      </w:r>
      <w:r>
        <w:rPr>
          <w:b/>
          <w:sz w:val="24"/>
          <w:szCs w:val="24"/>
        </w:rPr>
        <w:t>Чусовского муниципального округа</w:t>
      </w:r>
    </w:p>
    <w:p w14:paraId="27CD13ED" w14:textId="1FE1D393" w:rsidR="00E245D2" w:rsidRPr="007566E5" w:rsidRDefault="00E245D2" w:rsidP="00E245D2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7566E5">
        <w:rPr>
          <w:b/>
          <w:bCs/>
          <w:sz w:val="24"/>
          <w:szCs w:val="24"/>
        </w:rPr>
        <w:t xml:space="preserve">на территории </w:t>
      </w:r>
      <w:r>
        <w:rPr>
          <w:b/>
          <w:bCs/>
          <w:sz w:val="24"/>
          <w:szCs w:val="24"/>
        </w:rPr>
        <w:t>Чусовского</w:t>
      </w:r>
      <w:r w:rsidRPr="007566E5">
        <w:rPr>
          <w:b/>
          <w:bCs/>
          <w:sz w:val="24"/>
          <w:szCs w:val="24"/>
        </w:rPr>
        <w:t xml:space="preserve"> муниципального округа</w:t>
      </w:r>
    </w:p>
    <w:p w14:paraId="018237FA" w14:textId="77777777" w:rsidR="00E245D2" w:rsidRPr="00B74C49" w:rsidRDefault="00E245D2" w:rsidP="00E245D2">
      <w:pPr>
        <w:jc w:val="center"/>
        <w:rPr>
          <w:b/>
          <w:bCs/>
          <w:sz w:val="26"/>
          <w:szCs w:val="28"/>
        </w:rPr>
      </w:pPr>
    </w:p>
    <w:p w14:paraId="7BAA333B" w14:textId="77777777" w:rsidR="00E245D2" w:rsidRDefault="00E245D2" w:rsidP="00E245D2">
      <w:pPr>
        <w:jc w:val="center"/>
        <w:rPr>
          <w:b/>
          <w:bCs/>
          <w:szCs w:val="24"/>
        </w:rPr>
      </w:pPr>
    </w:p>
    <w:p w14:paraId="4B7C4E3A" w14:textId="77777777" w:rsidR="00E245D2" w:rsidRDefault="00E245D2" w:rsidP="00E245D2">
      <w:pPr>
        <w:jc w:val="center"/>
        <w:rPr>
          <w:b/>
          <w:bCs/>
          <w:szCs w:val="24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E245D2" w:rsidRPr="00E44AAC" w14:paraId="09212831" w14:textId="77777777" w:rsidTr="00C524F7">
        <w:tc>
          <w:tcPr>
            <w:tcW w:w="4503" w:type="dxa"/>
          </w:tcPr>
          <w:p w14:paraId="7AD1ECBF" w14:textId="4F8D65A3" w:rsidR="00E245D2" w:rsidRPr="006B158D" w:rsidRDefault="00E245D2" w:rsidP="00C524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Балтаева Анастасия Александровна</w:t>
            </w:r>
          </w:p>
        </w:tc>
        <w:tc>
          <w:tcPr>
            <w:tcW w:w="425" w:type="dxa"/>
          </w:tcPr>
          <w:p w14:paraId="627447E2" w14:textId="77777777" w:rsidR="00E245D2" w:rsidRPr="006B158D" w:rsidRDefault="00E245D2" w:rsidP="00C524F7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21F6838B" w14:textId="0D13FEA4" w:rsidR="00E245D2" w:rsidRPr="006B158D" w:rsidRDefault="00E245D2" w:rsidP="00E245D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Pr="006B15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территориальной избирательной </w:t>
            </w:r>
            <w:r w:rsidRPr="006B158D">
              <w:rPr>
                <w:sz w:val="24"/>
                <w:szCs w:val="24"/>
              </w:rPr>
              <w:t xml:space="preserve"> комиссии </w:t>
            </w:r>
            <w:r>
              <w:rPr>
                <w:sz w:val="24"/>
                <w:szCs w:val="24"/>
              </w:rPr>
              <w:t xml:space="preserve"> Чусовского</w:t>
            </w:r>
          </w:p>
        </w:tc>
      </w:tr>
      <w:tr w:rsidR="00E245D2" w:rsidRPr="00E44AAC" w14:paraId="3324A304" w14:textId="77777777" w:rsidTr="00C524F7">
        <w:tc>
          <w:tcPr>
            <w:tcW w:w="4503" w:type="dxa"/>
          </w:tcPr>
          <w:p w14:paraId="580F9838" w14:textId="77777777" w:rsidR="00E245D2" w:rsidRPr="006B158D" w:rsidRDefault="00E245D2" w:rsidP="00C524F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694F93ED" w14:textId="77777777" w:rsidR="00E245D2" w:rsidRPr="006B158D" w:rsidRDefault="00E245D2" w:rsidP="00C524F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CEAE768" w14:textId="16150CCB" w:rsidR="00E245D2" w:rsidRPr="007566E5" w:rsidRDefault="00E245D2" w:rsidP="00C524F7">
            <w:pPr>
              <w:jc w:val="both"/>
              <w:rPr>
                <w:sz w:val="24"/>
                <w:szCs w:val="18"/>
              </w:rPr>
            </w:pPr>
            <w:r>
              <w:rPr>
                <w:sz w:val="24"/>
                <w:szCs w:val="18"/>
              </w:rPr>
              <w:t xml:space="preserve">муниципального </w:t>
            </w:r>
            <w:r w:rsidRPr="007566E5">
              <w:rPr>
                <w:sz w:val="24"/>
                <w:szCs w:val="18"/>
              </w:rPr>
              <w:t>округа</w:t>
            </w:r>
          </w:p>
          <w:p w14:paraId="4ABC415E" w14:textId="77777777" w:rsidR="00E245D2" w:rsidRPr="006B158D" w:rsidRDefault="00E245D2" w:rsidP="00C524F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E245D2" w:rsidRPr="00E44AAC" w14:paraId="44231DB9" w14:textId="77777777" w:rsidTr="00C524F7">
        <w:tc>
          <w:tcPr>
            <w:tcW w:w="4503" w:type="dxa"/>
          </w:tcPr>
          <w:p w14:paraId="1F8EB190" w14:textId="4BF1C3F8" w:rsidR="00E245D2" w:rsidRPr="006B158D" w:rsidRDefault="00C27D3B" w:rsidP="00C524F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Балюкина Елена Валерьевна</w:t>
            </w:r>
          </w:p>
        </w:tc>
        <w:tc>
          <w:tcPr>
            <w:tcW w:w="425" w:type="dxa"/>
          </w:tcPr>
          <w:p w14:paraId="403EA460" w14:textId="77777777" w:rsidR="00E245D2" w:rsidRPr="006B158D" w:rsidRDefault="00E245D2" w:rsidP="00C524F7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3E34C028" w14:textId="7398C636" w:rsidR="00E245D2" w:rsidRPr="007566E5" w:rsidRDefault="00E245D2" w:rsidP="00C524F7">
            <w:pPr>
              <w:jc w:val="both"/>
              <w:rPr>
                <w:sz w:val="24"/>
                <w:szCs w:val="18"/>
              </w:rPr>
            </w:pPr>
            <w:r w:rsidRPr="006B158D">
              <w:rPr>
                <w:sz w:val="24"/>
                <w:szCs w:val="24"/>
              </w:rPr>
              <w:t xml:space="preserve">член </w:t>
            </w:r>
            <w:r w:rsidRPr="007566E5">
              <w:rPr>
                <w:sz w:val="24"/>
                <w:szCs w:val="24"/>
              </w:rPr>
              <w:t xml:space="preserve">территориальной </w:t>
            </w:r>
            <w:r>
              <w:rPr>
                <w:sz w:val="24"/>
                <w:szCs w:val="24"/>
              </w:rPr>
              <w:t xml:space="preserve"> избирательной</w:t>
            </w:r>
            <w:r w:rsidRPr="007566E5">
              <w:rPr>
                <w:sz w:val="24"/>
                <w:szCs w:val="24"/>
              </w:rPr>
              <w:t xml:space="preserve"> комиссии</w:t>
            </w:r>
            <w:r>
              <w:rPr>
                <w:sz w:val="24"/>
                <w:szCs w:val="24"/>
              </w:rPr>
              <w:t xml:space="preserve"> Чусовского</w:t>
            </w:r>
            <w:r>
              <w:rPr>
                <w:sz w:val="24"/>
                <w:szCs w:val="18"/>
              </w:rPr>
              <w:t xml:space="preserve"> муниципального</w:t>
            </w:r>
            <w:r w:rsidRPr="007566E5">
              <w:rPr>
                <w:sz w:val="24"/>
                <w:szCs w:val="18"/>
              </w:rPr>
              <w:t xml:space="preserve"> округа</w:t>
            </w:r>
          </w:p>
          <w:p w14:paraId="08BC8ABD" w14:textId="77777777" w:rsidR="00E245D2" w:rsidRPr="006B158D" w:rsidRDefault="00E245D2" w:rsidP="00C524F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F53E9B8" w14:textId="766C242D" w:rsidR="00E245D2" w:rsidRDefault="00E245D2" w:rsidP="00D048C4">
      <w:pPr>
        <w:jc w:val="center"/>
      </w:pPr>
    </w:p>
    <w:p w14:paraId="2DB4C48A" w14:textId="7E85A509" w:rsidR="00E245D2" w:rsidRDefault="00E245D2" w:rsidP="00D048C4">
      <w:pPr>
        <w:jc w:val="center"/>
      </w:pPr>
    </w:p>
    <w:p w14:paraId="6819436D" w14:textId="17C90931" w:rsidR="00E245D2" w:rsidRDefault="00E245D2" w:rsidP="00D048C4">
      <w:pPr>
        <w:jc w:val="center"/>
      </w:pPr>
    </w:p>
    <w:p w14:paraId="16725274" w14:textId="62FBFF05" w:rsidR="00E245D2" w:rsidRDefault="00E245D2" w:rsidP="00D048C4">
      <w:pPr>
        <w:jc w:val="center"/>
      </w:pPr>
    </w:p>
    <w:p w14:paraId="787353A8" w14:textId="26FB72E9" w:rsidR="00E245D2" w:rsidRDefault="00E245D2" w:rsidP="00D048C4">
      <w:pPr>
        <w:jc w:val="center"/>
      </w:pPr>
    </w:p>
    <w:p w14:paraId="17740BA5" w14:textId="43109E82" w:rsidR="00E245D2" w:rsidRDefault="00E245D2" w:rsidP="00D048C4">
      <w:pPr>
        <w:jc w:val="center"/>
      </w:pPr>
    </w:p>
    <w:p w14:paraId="6F9DAC9A" w14:textId="6C847F00" w:rsidR="004245D4" w:rsidRDefault="004245D4" w:rsidP="00D048C4">
      <w:pPr>
        <w:jc w:val="center"/>
      </w:pPr>
    </w:p>
    <w:p w14:paraId="32091677" w14:textId="79BF0549" w:rsidR="004245D4" w:rsidRDefault="004245D4" w:rsidP="00D048C4">
      <w:pPr>
        <w:jc w:val="center"/>
      </w:pPr>
    </w:p>
    <w:p w14:paraId="303ACADD" w14:textId="4633E947" w:rsidR="004245D4" w:rsidRDefault="004245D4" w:rsidP="00D048C4">
      <w:pPr>
        <w:jc w:val="center"/>
      </w:pPr>
    </w:p>
    <w:p w14:paraId="508912F9" w14:textId="7E3743ED" w:rsidR="004245D4" w:rsidRDefault="004245D4" w:rsidP="00D048C4">
      <w:pPr>
        <w:jc w:val="center"/>
      </w:pPr>
    </w:p>
    <w:p w14:paraId="2935D023" w14:textId="3A86E506" w:rsidR="004245D4" w:rsidRDefault="004245D4" w:rsidP="00D048C4">
      <w:pPr>
        <w:jc w:val="center"/>
      </w:pPr>
    </w:p>
    <w:p w14:paraId="640CF6C9" w14:textId="113F99B5" w:rsidR="004245D4" w:rsidRDefault="004245D4" w:rsidP="00D048C4">
      <w:pPr>
        <w:jc w:val="center"/>
      </w:pPr>
    </w:p>
    <w:p w14:paraId="4FF85C3E" w14:textId="382EDB8D" w:rsidR="004245D4" w:rsidRDefault="004245D4" w:rsidP="00D048C4">
      <w:pPr>
        <w:jc w:val="center"/>
      </w:pPr>
    </w:p>
    <w:p w14:paraId="78A979E0" w14:textId="74D93D97" w:rsidR="004245D4" w:rsidRDefault="004245D4" w:rsidP="00D048C4">
      <w:pPr>
        <w:jc w:val="center"/>
      </w:pPr>
    </w:p>
    <w:p w14:paraId="4D1CB8C0" w14:textId="618CAE2F" w:rsidR="004245D4" w:rsidRDefault="004245D4" w:rsidP="00D048C4">
      <w:pPr>
        <w:jc w:val="center"/>
      </w:pPr>
    </w:p>
    <w:p w14:paraId="6D0334C3" w14:textId="68DCF712" w:rsidR="004245D4" w:rsidRDefault="004245D4" w:rsidP="00D048C4">
      <w:pPr>
        <w:jc w:val="center"/>
      </w:pPr>
    </w:p>
    <w:p w14:paraId="7FFF64E5" w14:textId="3ED5D7A8" w:rsidR="004245D4" w:rsidRDefault="004245D4" w:rsidP="00D048C4">
      <w:pPr>
        <w:jc w:val="center"/>
      </w:pPr>
    </w:p>
    <w:p w14:paraId="2CBF21F2" w14:textId="51CD28CA" w:rsidR="004245D4" w:rsidRDefault="004245D4" w:rsidP="00D048C4">
      <w:pPr>
        <w:jc w:val="center"/>
      </w:pPr>
    </w:p>
    <w:p w14:paraId="46A2A8A5" w14:textId="29D8A1D3" w:rsidR="004245D4" w:rsidRDefault="004245D4" w:rsidP="00D048C4">
      <w:pPr>
        <w:jc w:val="center"/>
      </w:pPr>
    </w:p>
    <w:p w14:paraId="76C4ECCC" w14:textId="60149764" w:rsidR="004245D4" w:rsidRDefault="004245D4" w:rsidP="00D048C4">
      <w:pPr>
        <w:jc w:val="center"/>
      </w:pPr>
    </w:p>
    <w:p w14:paraId="1100C95F" w14:textId="5405BE5B" w:rsidR="004245D4" w:rsidRDefault="004245D4" w:rsidP="00D048C4">
      <w:pPr>
        <w:jc w:val="center"/>
      </w:pPr>
    </w:p>
    <w:p w14:paraId="7B647E2D" w14:textId="77777777" w:rsidR="004245D4" w:rsidRDefault="004245D4" w:rsidP="00D048C4">
      <w:pPr>
        <w:jc w:val="center"/>
      </w:pPr>
    </w:p>
    <w:p w14:paraId="1368FB55" w14:textId="28440759" w:rsidR="004245D4" w:rsidRPr="00C94E45" w:rsidRDefault="004245D4" w:rsidP="004245D4">
      <w:pPr>
        <w:ind w:left="5387" w:right="-1"/>
        <w:jc w:val="center"/>
        <w:rPr>
          <w:sz w:val="24"/>
          <w:szCs w:val="24"/>
        </w:rPr>
      </w:pPr>
      <w:r w:rsidRPr="00C94E45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3</w:t>
      </w:r>
    </w:p>
    <w:p w14:paraId="3D7E97B6" w14:textId="77777777" w:rsidR="004245D4" w:rsidRPr="00C94E45" w:rsidRDefault="004245D4" w:rsidP="004245D4">
      <w:pPr>
        <w:ind w:left="5387" w:right="-1"/>
        <w:jc w:val="center"/>
        <w:rPr>
          <w:sz w:val="24"/>
          <w:szCs w:val="24"/>
        </w:rPr>
      </w:pPr>
      <w:r w:rsidRPr="00C94E45">
        <w:rPr>
          <w:sz w:val="24"/>
          <w:szCs w:val="24"/>
        </w:rPr>
        <w:t>к решению территориальной избирательной</w:t>
      </w:r>
    </w:p>
    <w:p w14:paraId="3C8F04EC" w14:textId="77777777" w:rsidR="004245D4" w:rsidRPr="00C94E45" w:rsidRDefault="004245D4" w:rsidP="004245D4">
      <w:pPr>
        <w:ind w:left="5387" w:right="-1"/>
        <w:jc w:val="center"/>
        <w:rPr>
          <w:sz w:val="24"/>
          <w:szCs w:val="24"/>
        </w:rPr>
      </w:pPr>
      <w:r w:rsidRPr="00C94E45">
        <w:rPr>
          <w:sz w:val="24"/>
          <w:szCs w:val="24"/>
        </w:rPr>
        <w:t xml:space="preserve">комиссии Чусовского </w:t>
      </w:r>
      <w:r>
        <w:rPr>
          <w:sz w:val="24"/>
          <w:szCs w:val="24"/>
        </w:rPr>
        <w:t>муниципального</w:t>
      </w:r>
      <w:r w:rsidRPr="00C94E45">
        <w:rPr>
          <w:sz w:val="24"/>
          <w:szCs w:val="24"/>
        </w:rPr>
        <w:t xml:space="preserve"> округа</w:t>
      </w:r>
    </w:p>
    <w:p w14:paraId="55BCA979" w14:textId="77777777" w:rsidR="004245D4" w:rsidRPr="00C94E45" w:rsidRDefault="004245D4" w:rsidP="004245D4">
      <w:pPr>
        <w:ind w:left="5387" w:right="-1"/>
        <w:jc w:val="center"/>
        <w:rPr>
          <w:sz w:val="24"/>
          <w:szCs w:val="24"/>
        </w:rPr>
      </w:pPr>
      <w:r w:rsidRPr="002F129C">
        <w:rPr>
          <w:sz w:val="24"/>
          <w:szCs w:val="24"/>
        </w:rPr>
        <w:t>от 2</w:t>
      </w:r>
      <w:r>
        <w:rPr>
          <w:sz w:val="24"/>
          <w:szCs w:val="24"/>
        </w:rPr>
        <w:t>5</w:t>
      </w:r>
      <w:r w:rsidRPr="002F129C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Pr="002F129C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2F129C">
        <w:rPr>
          <w:sz w:val="24"/>
          <w:szCs w:val="24"/>
        </w:rPr>
        <w:t xml:space="preserve"> №1</w:t>
      </w:r>
      <w:r>
        <w:rPr>
          <w:sz w:val="24"/>
          <w:szCs w:val="24"/>
        </w:rPr>
        <w:t>31</w:t>
      </w:r>
      <w:r w:rsidRPr="002F129C">
        <w:rPr>
          <w:sz w:val="24"/>
          <w:szCs w:val="24"/>
        </w:rPr>
        <w:t>/0</w:t>
      </w:r>
      <w:r>
        <w:rPr>
          <w:sz w:val="24"/>
          <w:szCs w:val="24"/>
        </w:rPr>
        <w:t>5</w:t>
      </w:r>
      <w:r w:rsidRPr="002F129C">
        <w:rPr>
          <w:sz w:val="24"/>
          <w:szCs w:val="24"/>
        </w:rPr>
        <w:t>-5</w:t>
      </w:r>
    </w:p>
    <w:p w14:paraId="205D1910" w14:textId="79AD77AB" w:rsidR="004245D4" w:rsidRDefault="004245D4" w:rsidP="00D048C4">
      <w:pPr>
        <w:jc w:val="center"/>
      </w:pPr>
    </w:p>
    <w:p w14:paraId="0ED4E19F" w14:textId="43562F44" w:rsidR="004245D4" w:rsidRDefault="004245D4" w:rsidP="00D048C4">
      <w:pPr>
        <w:jc w:val="center"/>
      </w:pPr>
    </w:p>
    <w:p w14:paraId="5C602C9A" w14:textId="0C5ABEAB" w:rsidR="004245D4" w:rsidRDefault="004245D4" w:rsidP="00D048C4">
      <w:pPr>
        <w:jc w:val="center"/>
      </w:pPr>
    </w:p>
    <w:p w14:paraId="05910C3A" w14:textId="77777777" w:rsidR="004245D4" w:rsidRDefault="004245D4" w:rsidP="004245D4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>График</w:t>
      </w:r>
    </w:p>
    <w:p w14:paraId="288EBE3A" w14:textId="77777777" w:rsidR="004245D4" w:rsidRDefault="004245D4" w:rsidP="004245D4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 проведения очных инструктажей членов участковых избирательных комиссий, участвующих в проекте «ИнформУИК», </w:t>
      </w:r>
    </w:p>
    <w:p w14:paraId="0724708B" w14:textId="2C440BA8" w:rsidR="004245D4" w:rsidRPr="001729FF" w:rsidRDefault="004245D4" w:rsidP="004245D4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на территории </w:t>
      </w:r>
      <w:r>
        <w:rPr>
          <w:b/>
          <w:bCs/>
          <w:sz w:val="24"/>
          <w:szCs w:val="24"/>
        </w:rPr>
        <w:t xml:space="preserve">Чусовского муниципального </w:t>
      </w:r>
      <w:r w:rsidRPr="001729FF">
        <w:rPr>
          <w:b/>
          <w:bCs/>
          <w:sz w:val="24"/>
          <w:szCs w:val="24"/>
        </w:rPr>
        <w:t>округа</w:t>
      </w:r>
    </w:p>
    <w:p w14:paraId="1BFE4430" w14:textId="77777777" w:rsidR="004245D4" w:rsidRDefault="004245D4" w:rsidP="004245D4">
      <w:pPr>
        <w:rPr>
          <w:b/>
          <w:bCs/>
          <w:sz w:val="24"/>
          <w:szCs w:val="24"/>
        </w:rPr>
      </w:pPr>
    </w:p>
    <w:p w14:paraId="048AA80D" w14:textId="77777777" w:rsidR="004245D4" w:rsidRDefault="004245D4" w:rsidP="004245D4">
      <w:pPr>
        <w:rPr>
          <w:b/>
          <w:bCs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888"/>
        <w:gridCol w:w="1851"/>
        <w:gridCol w:w="1865"/>
        <w:gridCol w:w="1869"/>
        <w:gridCol w:w="1872"/>
      </w:tblGrid>
      <w:tr w:rsidR="004245D4" w14:paraId="72E1B2BF" w14:textId="77777777" w:rsidTr="00C27D3B">
        <w:tc>
          <w:tcPr>
            <w:tcW w:w="1888" w:type="dxa"/>
          </w:tcPr>
          <w:p w14:paraId="565DC08E" w14:textId="77777777" w:rsidR="004245D4" w:rsidRPr="001729FF" w:rsidRDefault="004245D4" w:rsidP="00C524F7">
            <w:pPr>
              <w:rPr>
                <w:sz w:val="24"/>
                <w:szCs w:val="24"/>
              </w:rPr>
            </w:pPr>
            <w:r w:rsidRPr="001729FF">
              <w:rPr>
                <w:sz w:val="24"/>
                <w:szCs w:val="24"/>
              </w:rPr>
              <w:t xml:space="preserve">Номер (номера)УИК </w:t>
            </w:r>
          </w:p>
        </w:tc>
        <w:tc>
          <w:tcPr>
            <w:tcW w:w="1851" w:type="dxa"/>
          </w:tcPr>
          <w:p w14:paraId="65B0EC83" w14:textId="77777777" w:rsidR="004245D4" w:rsidRDefault="004245D4" w:rsidP="00C524F7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ФИО </w:t>
            </w:r>
          </w:p>
          <w:p w14:paraId="4F6E5121" w14:textId="77777777" w:rsidR="004245D4" w:rsidRPr="001729FF" w:rsidRDefault="004245D4" w:rsidP="00C524F7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65" w:type="dxa"/>
          </w:tcPr>
          <w:p w14:paraId="562B3C46" w14:textId="77777777" w:rsidR="004245D4" w:rsidRDefault="004245D4" w:rsidP="00C524F7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 xml:space="preserve">Должность </w:t>
            </w:r>
          </w:p>
          <w:p w14:paraId="53B428BD" w14:textId="77777777" w:rsidR="004245D4" w:rsidRPr="001729FF" w:rsidRDefault="004245D4" w:rsidP="00C524F7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69" w:type="dxa"/>
          </w:tcPr>
          <w:p w14:paraId="418BB64C" w14:textId="77777777" w:rsidR="004245D4" w:rsidRPr="001729FF" w:rsidRDefault="004245D4" w:rsidP="00C524F7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872" w:type="dxa"/>
          </w:tcPr>
          <w:p w14:paraId="27DD6112" w14:textId="77777777" w:rsidR="004245D4" w:rsidRPr="001729FF" w:rsidRDefault="004245D4" w:rsidP="00C524F7">
            <w:pPr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Количество участников обучения</w:t>
            </w:r>
          </w:p>
        </w:tc>
      </w:tr>
      <w:tr w:rsidR="004245D4" w14:paraId="1068D413" w14:textId="77777777" w:rsidTr="00C27D3B">
        <w:tc>
          <w:tcPr>
            <w:tcW w:w="1888" w:type="dxa"/>
          </w:tcPr>
          <w:p w14:paraId="579346F7" w14:textId="5D4DEC76" w:rsidR="004245D4" w:rsidRDefault="00C27D3B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4401-4408</w:t>
            </w:r>
          </w:p>
        </w:tc>
        <w:tc>
          <w:tcPr>
            <w:tcW w:w="1851" w:type="dxa"/>
          </w:tcPr>
          <w:p w14:paraId="48165C0E" w14:textId="14045243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Балтаева А.А.</w:t>
            </w:r>
          </w:p>
        </w:tc>
        <w:tc>
          <w:tcPr>
            <w:tcW w:w="1865" w:type="dxa"/>
          </w:tcPr>
          <w:p w14:paraId="1CD65543" w14:textId="02782994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6591AC73" w14:textId="2E0DD3DE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07.08.2026</w:t>
            </w:r>
          </w:p>
        </w:tc>
        <w:tc>
          <w:tcPr>
            <w:tcW w:w="1872" w:type="dxa"/>
          </w:tcPr>
          <w:p w14:paraId="2091B210" w14:textId="3E8A27B1" w:rsidR="004245D4" w:rsidRDefault="00C27D3B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4245D4" w14:paraId="50CFB346" w14:textId="77777777" w:rsidTr="00C27D3B">
        <w:tc>
          <w:tcPr>
            <w:tcW w:w="1888" w:type="dxa"/>
          </w:tcPr>
          <w:p w14:paraId="2C794BE8" w14:textId="44750A2E" w:rsidR="004245D4" w:rsidRDefault="00C27D3B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4409-</w:t>
            </w:r>
            <w:r w:rsidR="00E05ACC">
              <w:rPr>
                <w:b/>
                <w:bCs/>
                <w:sz w:val="24"/>
                <w:szCs w:val="24"/>
              </w:rPr>
              <w:t>4414</w:t>
            </w:r>
          </w:p>
        </w:tc>
        <w:tc>
          <w:tcPr>
            <w:tcW w:w="1851" w:type="dxa"/>
          </w:tcPr>
          <w:p w14:paraId="4461C884" w14:textId="638C4683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Балтаева А.А.</w:t>
            </w:r>
          </w:p>
        </w:tc>
        <w:tc>
          <w:tcPr>
            <w:tcW w:w="1865" w:type="dxa"/>
          </w:tcPr>
          <w:p w14:paraId="7656437F" w14:textId="014666C7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66684D48" w14:textId="5E2646C7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08.08.2026</w:t>
            </w:r>
          </w:p>
        </w:tc>
        <w:tc>
          <w:tcPr>
            <w:tcW w:w="1872" w:type="dxa"/>
          </w:tcPr>
          <w:p w14:paraId="4A699D98" w14:textId="0B7B0536" w:rsidR="004245D4" w:rsidRDefault="00C27D3B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E05ACC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4245D4" w14:paraId="459BABD8" w14:textId="77777777" w:rsidTr="00C27D3B">
        <w:tc>
          <w:tcPr>
            <w:tcW w:w="1888" w:type="dxa"/>
          </w:tcPr>
          <w:p w14:paraId="4E059D37" w14:textId="07DA270C" w:rsidR="004245D4" w:rsidRDefault="00E05ACC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4415-4420</w:t>
            </w:r>
          </w:p>
        </w:tc>
        <w:tc>
          <w:tcPr>
            <w:tcW w:w="1851" w:type="dxa"/>
          </w:tcPr>
          <w:p w14:paraId="486D14FB" w14:textId="4B16CBCD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Балтаева А.А.</w:t>
            </w:r>
          </w:p>
        </w:tc>
        <w:tc>
          <w:tcPr>
            <w:tcW w:w="1865" w:type="dxa"/>
          </w:tcPr>
          <w:p w14:paraId="1BCABE66" w14:textId="281FE67F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4BF70108" w14:textId="398AF489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08.08.2026</w:t>
            </w:r>
          </w:p>
        </w:tc>
        <w:tc>
          <w:tcPr>
            <w:tcW w:w="1872" w:type="dxa"/>
          </w:tcPr>
          <w:p w14:paraId="5DEF6FAA" w14:textId="7C3675EF" w:rsidR="004245D4" w:rsidRDefault="00C27D3B" w:rsidP="00E05AC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E05ACC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4245D4" w14:paraId="40A45114" w14:textId="77777777" w:rsidTr="00C27D3B">
        <w:tc>
          <w:tcPr>
            <w:tcW w:w="1888" w:type="dxa"/>
          </w:tcPr>
          <w:p w14:paraId="64CCCA8F" w14:textId="02060639" w:rsidR="004245D4" w:rsidRDefault="00E05ACC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4421-4425</w:t>
            </w:r>
          </w:p>
        </w:tc>
        <w:tc>
          <w:tcPr>
            <w:tcW w:w="1851" w:type="dxa"/>
          </w:tcPr>
          <w:p w14:paraId="1F83CF08" w14:textId="69AD3CF2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Лещук В.В.</w:t>
            </w:r>
          </w:p>
        </w:tc>
        <w:tc>
          <w:tcPr>
            <w:tcW w:w="1865" w:type="dxa"/>
          </w:tcPr>
          <w:p w14:paraId="1EAA1BC8" w14:textId="64D8F819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Секретарь</w:t>
            </w:r>
          </w:p>
        </w:tc>
        <w:tc>
          <w:tcPr>
            <w:tcW w:w="1869" w:type="dxa"/>
          </w:tcPr>
          <w:p w14:paraId="7EF89222" w14:textId="046D1401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09.08.2026</w:t>
            </w:r>
          </w:p>
        </w:tc>
        <w:tc>
          <w:tcPr>
            <w:tcW w:w="1872" w:type="dxa"/>
          </w:tcPr>
          <w:p w14:paraId="210B1153" w14:textId="34B49BA3" w:rsidR="004245D4" w:rsidRDefault="00C27D3B" w:rsidP="00E05AC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E05ACC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4245D4" w14:paraId="239B1C8E" w14:textId="77777777" w:rsidTr="00C27D3B">
        <w:tc>
          <w:tcPr>
            <w:tcW w:w="1888" w:type="dxa"/>
          </w:tcPr>
          <w:p w14:paraId="22E1D3A5" w14:textId="2F943A2C" w:rsidR="004245D4" w:rsidRDefault="00E05ACC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4426-4433</w:t>
            </w:r>
          </w:p>
        </w:tc>
        <w:tc>
          <w:tcPr>
            <w:tcW w:w="1851" w:type="dxa"/>
          </w:tcPr>
          <w:p w14:paraId="4C81299F" w14:textId="591D7F3F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Лещук В.В.</w:t>
            </w:r>
          </w:p>
        </w:tc>
        <w:tc>
          <w:tcPr>
            <w:tcW w:w="1865" w:type="dxa"/>
          </w:tcPr>
          <w:p w14:paraId="122699F2" w14:textId="435D71B6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Секретарь</w:t>
            </w:r>
          </w:p>
        </w:tc>
        <w:tc>
          <w:tcPr>
            <w:tcW w:w="1869" w:type="dxa"/>
          </w:tcPr>
          <w:p w14:paraId="6DECA2F1" w14:textId="1A06BEC3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09.08.2026</w:t>
            </w:r>
          </w:p>
        </w:tc>
        <w:tc>
          <w:tcPr>
            <w:tcW w:w="1872" w:type="dxa"/>
          </w:tcPr>
          <w:p w14:paraId="2A33E313" w14:textId="405BA997" w:rsidR="004245D4" w:rsidRDefault="00C27D3B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4245D4" w14:paraId="21025C61" w14:textId="77777777" w:rsidTr="00C27D3B">
        <w:tc>
          <w:tcPr>
            <w:tcW w:w="1888" w:type="dxa"/>
          </w:tcPr>
          <w:p w14:paraId="62CE5E4C" w14:textId="40A79B9C" w:rsidR="004245D4" w:rsidRDefault="00E05ACC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4434-4444</w:t>
            </w:r>
          </w:p>
        </w:tc>
        <w:tc>
          <w:tcPr>
            <w:tcW w:w="1851" w:type="dxa"/>
          </w:tcPr>
          <w:p w14:paraId="22047F06" w14:textId="5D13C412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Балтаева А.А.</w:t>
            </w:r>
          </w:p>
        </w:tc>
        <w:tc>
          <w:tcPr>
            <w:tcW w:w="1865" w:type="dxa"/>
          </w:tcPr>
          <w:p w14:paraId="2189D4DC" w14:textId="42C9B566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3FB7C0EE" w14:textId="7EBF8092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10.08.2026</w:t>
            </w:r>
          </w:p>
        </w:tc>
        <w:tc>
          <w:tcPr>
            <w:tcW w:w="1872" w:type="dxa"/>
          </w:tcPr>
          <w:p w14:paraId="07714F78" w14:textId="416CFD09" w:rsidR="004245D4" w:rsidRDefault="00C27D3B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4245D4" w14:paraId="0837B21C" w14:textId="77777777" w:rsidTr="00C27D3B">
        <w:tc>
          <w:tcPr>
            <w:tcW w:w="1888" w:type="dxa"/>
          </w:tcPr>
          <w:p w14:paraId="4DE83A11" w14:textId="0850B332" w:rsidR="004245D4" w:rsidRDefault="00E05ACC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4445-4450</w:t>
            </w:r>
          </w:p>
        </w:tc>
        <w:tc>
          <w:tcPr>
            <w:tcW w:w="1851" w:type="dxa"/>
          </w:tcPr>
          <w:p w14:paraId="61088A85" w14:textId="22887045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Балтаева А.А.</w:t>
            </w:r>
          </w:p>
        </w:tc>
        <w:tc>
          <w:tcPr>
            <w:tcW w:w="1865" w:type="dxa"/>
          </w:tcPr>
          <w:p w14:paraId="1FB7032F" w14:textId="220FBE61" w:rsidR="004245D4" w:rsidRDefault="00F2795E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Председатель</w:t>
            </w:r>
          </w:p>
        </w:tc>
        <w:tc>
          <w:tcPr>
            <w:tcW w:w="1869" w:type="dxa"/>
          </w:tcPr>
          <w:p w14:paraId="4B01E702" w14:textId="01932F00" w:rsidR="004245D4" w:rsidRDefault="00F2795E" w:rsidP="00F2795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11.08.2026</w:t>
            </w:r>
          </w:p>
        </w:tc>
        <w:tc>
          <w:tcPr>
            <w:tcW w:w="1872" w:type="dxa"/>
          </w:tcPr>
          <w:p w14:paraId="230815C3" w14:textId="06E8129F" w:rsidR="004245D4" w:rsidRDefault="00E05ACC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</w:tr>
      <w:tr w:rsidR="004245D4" w14:paraId="21D32AB5" w14:textId="77777777" w:rsidTr="00C27D3B">
        <w:tc>
          <w:tcPr>
            <w:tcW w:w="7473" w:type="dxa"/>
            <w:gridSpan w:val="4"/>
          </w:tcPr>
          <w:p w14:paraId="338916FE" w14:textId="77777777" w:rsidR="004245D4" w:rsidRDefault="004245D4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Общее количество участников обучения </w:t>
            </w:r>
          </w:p>
        </w:tc>
        <w:tc>
          <w:tcPr>
            <w:tcW w:w="1872" w:type="dxa"/>
          </w:tcPr>
          <w:p w14:paraId="2D43EC76" w14:textId="4841E026" w:rsidR="004245D4" w:rsidRDefault="00C27D3B" w:rsidP="00C524F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140</w:t>
            </w:r>
          </w:p>
        </w:tc>
      </w:tr>
    </w:tbl>
    <w:p w14:paraId="10515A46" w14:textId="77777777" w:rsidR="004245D4" w:rsidRDefault="004245D4" w:rsidP="00D048C4">
      <w:pPr>
        <w:jc w:val="center"/>
      </w:pPr>
    </w:p>
    <w:p w14:paraId="41AB4A88" w14:textId="77777777" w:rsidR="00E245D2" w:rsidRDefault="00E245D2" w:rsidP="00D048C4">
      <w:pPr>
        <w:jc w:val="center"/>
      </w:pPr>
      <w:bookmarkStart w:id="6" w:name="_GoBack"/>
      <w:bookmarkEnd w:id="6"/>
    </w:p>
    <w:sectPr w:rsidR="00E245D2" w:rsidSect="00C17C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F8FB31" w14:textId="77777777" w:rsidR="00700DB8" w:rsidRDefault="00700DB8">
      <w:r>
        <w:separator/>
      </w:r>
    </w:p>
  </w:endnote>
  <w:endnote w:type="continuationSeparator" w:id="0">
    <w:p w14:paraId="1A6A6FC9" w14:textId="77777777" w:rsidR="00700DB8" w:rsidRDefault="0070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4269E" w14:textId="77777777" w:rsidR="00700DB8" w:rsidRDefault="00700DB8">
      <w:r>
        <w:separator/>
      </w:r>
    </w:p>
  </w:footnote>
  <w:footnote w:type="continuationSeparator" w:id="0">
    <w:p w14:paraId="0F95A415" w14:textId="77777777" w:rsidR="00700DB8" w:rsidRDefault="00700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FF22E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31BD3">
      <w:rPr>
        <w:noProof/>
      </w:rPr>
      <w:t>6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7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7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E225A"/>
    <w:multiLevelType w:val="hybridMultilevel"/>
    <w:tmpl w:val="527E0F80"/>
    <w:lvl w:ilvl="0" w:tplc="81FC1B22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8D713C6"/>
    <w:multiLevelType w:val="hybridMultilevel"/>
    <w:tmpl w:val="44862520"/>
    <w:lvl w:ilvl="0" w:tplc="D8887DF2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5747"/>
        </w:tabs>
        <w:ind w:left="5747" w:hanging="360"/>
      </w:pPr>
    </w:lvl>
    <w:lvl w:ilvl="1" w:tplc="04190019">
      <w:start w:val="1"/>
      <w:numFmt w:val="decimal"/>
      <w:lvlText w:val="%2."/>
      <w:lvlJc w:val="left"/>
      <w:pPr>
        <w:tabs>
          <w:tab w:val="num" w:pos="5762"/>
        </w:tabs>
        <w:ind w:left="5762" w:hanging="360"/>
      </w:pPr>
    </w:lvl>
    <w:lvl w:ilvl="2" w:tplc="0419001B">
      <w:start w:val="1"/>
      <w:numFmt w:val="decimal"/>
      <w:lvlText w:val="%3."/>
      <w:lvlJc w:val="left"/>
      <w:pPr>
        <w:tabs>
          <w:tab w:val="num" w:pos="6482"/>
        </w:tabs>
        <w:ind w:left="6482" w:hanging="360"/>
      </w:pPr>
    </w:lvl>
    <w:lvl w:ilvl="3" w:tplc="0419000F">
      <w:start w:val="1"/>
      <w:numFmt w:val="decimal"/>
      <w:lvlText w:val="%4."/>
      <w:lvlJc w:val="left"/>
      <w:pPr>
        <w:tabs>
          <w:tab w:val="num" w:pos="7202"/>
        </w:tabs>
        <w:ind w:left="7202" w:hanging="360"/>
      </w:pPr>
    </w:lvl>
    <w:lvl w:ilvl="4" w:tplc="04190019">
      <w:start w:val="1"/>
      <w:numFmt w:val="decimal"/>
      <w:lvlText w:val="%5."/>
      <w:lvlJc w:val="left"/>
      <w:pPr>
        <w:tabs>
          <w:tab w:val="num" w:pos="7922"/>
        </w:tabs>
        <w:ind w:left="7922" w:hanging="360"/>
      </w:pPr>
    </w:lvl>
    <w:lvl w:ilvl="5" w:tplc="0419001B">
      <w:start w:val="1"/>
      <w:numFmt w:val="decimal"/>
      <w:lvlText w:val="%6."/>
      <w:lvlJc w:val="left"/>
      <w:pPr>
        <w:tabs>
          <w:tab w:val="num" w:pos="8642"/>
        </w:tabs>
        <w:ind w:left="8642" w:hanging="360"/>
      </w:pPr>
    </w:lvl>
    <w:lvl w:ilvl="6" w:tplc="0419000F">
      <w:start w:val="1"/>
      <w:numFmt w:val="decimal"/>
      <w:lvlText w:val="%7."/>
      <w:lvlJc w:val="left"/>
      <w:pPr>
        <w:tabs>
          <w:tab w:val="num" w:pos="9362"/>
        </w:tabs>
        <w:ind w:left="9362" w:hanging="360"/>
      </w:pPr>
    </w:lvl>
    <w:lvl w:ilvl="7" w:tplc="04190019">
      <w:start w:val="1"/>
      <w:numFmt w:val="decimal"/>
      <w:lvlText w:val="%8."/>
      <w:lvlJc w:val="left"/>
      <w:pPr>
        <w:tabs>
          <w:tab w:val="num" w:pos="10082"/>
        </w:tabs>
        <w:ind w:left="10082" w:hanging="360"/>
      </w:pPr>
    </w:lvl>
    <w:lvl w:ilvl="8" w:tplc="0419001B">
      <w:start w:val="1"/>
      <w:numFmt w:val="decimal"/>
      <w:lvlText w:val="%9."/>
      <w:lvlJc w:val="left"/>
      <w:pPr>
        <w:tabs>
          <w:tab w:val="num" w:pos="10802"/>
        </w:tabs>
        <w:ind w:left="10802" w:hanging="360"/>
      </w:pPr>
    </w:lvl>
  </w:abstractNum>
  <w:abstractNum w:abstractNumId="3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F74F2"/>
    <w:multiLevelType w:val="hybridMultilevel"/>
    <w:tmpl w:val="916EB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C44F2C"/>
    <w:multiLevelType w:val="hybridMultilevel"/>
    <w:tmpl w:val="C722DD2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34A8D"/>
    <w:rsid w:val="00035ABC"/>
    <w:rsid w:val="00040063"/>
    <w:rsid w:val="00042CD2"/>
    <w:rsid w:val="00073498"/>
    <w:rsid w:val="00085DCE"/>
    <w:rsid w:val="000B5190"/>
    <w:rsid w:val="000D0D54"/>
    <w:rsid w:val="000F1485"/>
    <w:rsid w:val="000F534D"/>
    <w:rsid w:val="00112689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C3A0C"/>
    <w:rsid w:val="001F3351"/>
    <w:rsid w:val="00201E8F"/>
    <w:rsid w:val="00205244"/>
    <w:rsid w:val="00226F7B"/>
    <w:rsid w:val="0023390A"/>
    <w:rsid w:val="00234087"/>
    <w:rsid w:val="00257A42"/>
    <w:rsid w:val="00264F65"/>
    <w:rsid w:val="00273EC9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20F58"/>
    <w:rsid w:val="00327AF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D309E"/>
    <w:rsid w:val="003E7736"/>
    <w:rsid w:val="00412B26"/>
    <w:rsid w:val="00414B2E"/>
    <w:rsid w:val="0042123A"/>
    <w:rsid w:val="004245D4"/>
    <w:rsid w:val="00447D5C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41EAC"/>
    <w:rsid w:val="00551323"/>
    <w:rsid w:val="00551B9C"/>
    <w:rsid w:val="005522B1"/>
    <w:rsid w:val="00553882"/>
    <w:rsid w:val="00556797"/>
    <w:rsid w:val="00584989"/>
    <w:rsid w:val="00592B00"/>
    <w:rsid w:val="005968B9"/>
    <w:rsid w:val="005A62A6"/>
    <w:rsid w:val="005F072D"/>
    <w:rsid w:val="005F3F67"/>
    <w:rsid w:val="00600F16"/>
    <w:rsid w:val="00611D38"/>
    <w:rsid w:val="006304A1"/>
    <w:rsid w:val="0063272A"/>
    <w:rsid w:val="006541FD"/>
    <w:rsid w:val="006566AB"/>
    <w:rsid w:val="006644E6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8E0"/>
    <w:rsid w:val="00700DB8"/>
    <w:rsid w:val="00741EB1"/>
    <w:rsid w:val="00751328"/>
    <w:rsid w:val="00756AB6"/>
    <w:rsid w:val="00772DA0"/>
    <w:rsid w:val="007746C3"/>
    <w:rsid w:val="007C52A7"/>
    <w:rsid w:val="007D0AFE"/>
    <w:rsid w:val="007D73D1"/>
    <w:rsid w:val="007E4EC0"/>
    <w:rsid w:val="00811B95"/>
    <w:rsid w:val="00813760"/>
    <w:rsid w:val="0081478D"/>
    <w:rsid w:val="008338E7"/>
    <w:rsid w:val="00854C5E"/>
    <w:rsid w:val="0086424C"/>
    <w:rsid w:val="008653EA"/>
    <w:rsid w:val="00867F8C"/>
    <w:rsid w:val="00873008"/>
    <w:rsid w:val="008858AC"/>
    <w:rsid w:val="00885E2F"/>
    <w:rsid w:val="008907E9"/>
    <w:rsid w:val="00894674"/>
    <w:rsid w:val="008A4039"/>
    <w:rsid w:val="008B44FB"/>
    <w:rsid w:val="008B5678"/>
    <w:rsid w:val="008C35AF"/>
    <w:rsid w:val="008E77E2"/>
    <w:rsid w:val="008F37B9"/>
    <w:rsid w:val="00902D5C"/>
    <w:rsid w:val="00905991"/>
    <w:rsid w:val="00913FA0"/>
    <w:rsid w:val="009213EB"/>
    <w:rsid w:val="00923635"/>
    <w:rsid w:val="0092526C"/>
    <w:rsid w:val="00926D3A"/>
    <w:rsid w:val="0093411B"/>
    <w:rsid w:val="0093516A"/>
    <w:rsid w:val="00945907"/>
    <w:rsid w:val="0094728D"/>
    <w:rsid w:val="00952780"/>
    <w:rsid w:val="009633F9"/>
    <w:rsid w:val="00975170"/>
    <w:rsid w:val="009A03F2"/>
    <w:rsid w:val="009D74E3"/>
    <w:rsid w:val="009E15BA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5F2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5B40"/>
    <w:rsid w:val="00BC03E1"/>
    <w:rsid w:val="00BC66B0"/>
    <w:rsid w:val="00BC7D7A"/>
    <w:rsid w:val="00BD61F2"/>
    <w:rsid w:val="00BE0A82"/>
    <w:rsid w:val="00BF0468"/>
    <w:rsid w:val="00C17CFD"/>
    <w:rsid w:val="00C20323"/>
    <w:rsid w:val="00C27D3B"/>
    <w:rsid w:val="00C33007"/>
    <w:rsid w:val="00C34A95"/>
    <w:rsid w:val="00C359CC"/>
    <w:rsid w:val="00C46980"/>
    <w:rsid w:val="00C477FF"/>
    <w:rsid w:val="00C601B8"/>
    <w:rsid w:val="00C60B0F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48C4"/>
    <w:rsid w:val="00D05B3A"/>
    <w:rsid w:val="00D07A22"/>
    <w:rsid w:val="00D16646"/>
    <w:rsid w:val="00D16801"/>
    <w:rsid w:val="00D277F2"/>
    <w:rsid w:val="00D30EAB"/>
    <w:rsid w:val="00D34B3E"/>
    <w:rsid w:val="00D50D5D"/>
    <w:rsid w:val="00D63832"/>
    <w:rsid w:val="00D642F3"/>
    <w:rsid w:val="00D715AA"/>
    <w:rsid w:val="00D72C96"/>
    <w:rsid w:val="00D81BB7"/>
    <w:rsid w:val="00D923FA"/>
    <w:rsid w:val="00DB235A"/>
    <w:rsid w:val="00DC6913"/>
    <w:rsid w:val="00DD0B8D"/>
    <w:rsid w:val="00DD43E0"/>
    <w:rsid w:val="00DD47AC"/>
    <w:rsid w:val="00DE48F3"/>
    <w:rsid w:val="00DF27D0"/>
    <w:rsid w:val="00DF42F4"/>
    <w:rsid w:val="00DF5AD2"/>
    <w:rsid w:val="00E04155"/>
    <w:rsid w:val="00E058C9"/>
    <w:rsid w:val="00E05ACC"/>
    <w:rsid w:val="00E10E03"/>
    <w:rsid w:val="00E11D12"/>
    <w:rsid w:val="00E2366A"/>
    <w:rsid w:val="00E245D2"/>
    <w:rsid w:val="00E2610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2795E"/>
    <w:rsid w:val="00F30BDA"/>
    <w:rsid w:val="00F31BD3"/>
    <w:rsid w:val="00F56E73"/>
    <w:rsid w:val="00F70748"/>
    <w:rsid w:val="00F827D8"/>
    <w:rsid w:val="00F90AA2"/>
    <w:rsid w:val="00FA7F0B"/>
    <w:rsid w:val="00FD6F20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5D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D048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7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1226B-F167-4B1F-8507-6A84894E4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203</TotalTime>
  <Pages>6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7</cp:revision>
  <cp:lastPrinted>2026-04-24T07:26:00Z</cp:lastPrinted>
  <dcterms:created xsi:type="dcterms:W3CDTF">2026-07-23T10:02:00Z</dcterms:created>
  <dcterms:modified xsi:type="dcterms:W3CDTF">2026-07-24T06:24:00Z</dcterms:modified>
</cp:coreProperties>
</file>