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0ABA5C79">
                <wp:simplePos x="0" y="0"/>
                <wp:positionH relativeFrom="page">
                  <wp:posOffset>1080135</wp:posOffset>
                </wp:positionH>
                <wp:positionV relativeFrom="page">
                  <wp:posOffset>2166564</wp:posOffset>
                </wp:positionV>
                <wp:extent cx="5939790" cy="6477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2109AB" w14:textId="072E1766" w:rsidR="00E26100" w:rsidRPr="00E26100" w:rsidRDefault="00E26100" w:rsidP="00E26100">
                            <w:pPr>
                              <w:pStyle w:val="a3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E26100">
                              <w:rPr>
                                <w:b/>
                                <w:bCs/>
                                <w:szCs w:val="28"/>
                              </w:rPr>
                              <w:t xml:space="preserve">О регистрации уполномоченного представителя по финансовым вопросам кандидата в депутаты </w:t>
                            </w:r>
                            <w:r w:rsidR="00D77E22">
                              <w:rPr>
                                <w:b/>
                                <w:bCs/>
                                <w:szCs w:val="28"/>
                              </w:rPr>
                              <w:t>Думы Чусовского муниципального округа Пермского края</w:t>
                            </w:r>
                            <w:r w:rsidRPr="00E26100">
                              <w:rPr>
                                <w:b/>
                                <w:bCs/>
                                <w:szCs w:val="28"/>
                              </w:rPr>
                              <w:t xml:space="preserve"> по одномандатному избирательному округу № 17 </w:t>
                            </w:r>
                            <w:r w:rsidR="00D77E22">
                              <w:rPr>
                                <w:b/>
                                <w:bCs/>
                                <w:szCs w:val="28"/>
                              </w:rPr>
                              <w:t>Сазонова Виталия Николаевича</w:t>
                            </w:r>
                          </w:p>
                          <w:p w14:paraId="6BBEA4FA" w14:textId="64FC67E2" w:rsidR="00B33253" w:rsidRPr="00B33253" w:rsidRDefault="00B33253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05pt;margin-top:170.6pt;width:467.7pt;height:5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" filled="f" stroked="f">
                <v:textbox inset="0,0,0,0">
                  <w:txbxContent>
                    <w:p w14:paraId="562109AB" w14:textId="072E1766" w:rsidR="00E26100" w:rsidRPr="00E26100" w:rsidRDefault="00E26100" w:rsidP="00E26100">
                      <w:pPr>
                        <w:pStyle w:val="a3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E26100">
                        <w:rPr>
                          <w:b/>
                          <w:bCs/>
                          <w:szCs w:val="28"/>
                        </w:rPr>
                        <w:t xml:space="preserve">О регистрации уполномоченного представителя по финансовым вопросам кандидата в депутаты </w:t>
                      </w:r>
                      <w:r w:rsidR="00D77E22">
                        <w:rPr>
                          <w:b/>
                          <w:bCs/>
                          <w:szCs w:val="28"/>
                        </w:rPr>
                        <w:t>Думы Чусовского муниципального округа Пермского края</w:t>
                      </w:r>
                      <w:r w:rsidRPr="00E26100">
                        <w:rPr>
                          <w:b/>
                          <w:bCs/>
                          <w:szCs w:val="28"/>
                        </w:rPr>
                        <w:t xml:space="preserve"> по одномандатному избирательному округу № 17 </w:t>
                      </w:r>
                      <w:r w:rsidR="00D77E22">
                        <w:rPr>
                          <w:b/>
                          <w:bCs/>
                          <w:szCs w:val="28"/>
                        </w:rPr>
                        <w:t>Сазонова Виталия Николаевича</w:t>
                      </w:r>
                    </w:p>
                    <w:p w14:paraId="6BBEA4FA" w14:textId="64FC67E2" w:rsidR="00B33253" w:rsidRPr="00B33253" w:rsidRDefault="00B33253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33F972BC" w:rsidR="00975170" w:rsidRPr="00DF42F4" w:rsidRDefault="00E26100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414B2E">
                              <w:rPr>
                                <w:sz w:val="24"/>
                                <w:szCs w:val="24"/>
                              </w:rPr>
                              <w:t>7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.07.2026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33F972BC" w:rsidR="00975170" w:rsidRPr="00DF42F4" w:rsidRDefault="00E26100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</w:t>
                      </w:r>
                      <w:r w:rsidR="00414B2E">
                        <w:rPr>
                          <w:sz w:val="24"/>
                          <w:szCs w:val="24"/>
                        </w:rPr>
                        <w:t>7</w:t>
                      </w:r>
                      <w:r>
                        <w:rPr>
                          <w:sz w:val="24"/>
                          <w:szCs w:val="24"/>
                        </w:rPr>
                        <w:t>.07.2026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2924002D" w:rsidR="00E75F24" w:rsidRPr="00DF42F4" w:rsidRDefault="00E26100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F802B7">
                              <w:rPr>
                                <w:sz w:val="24"/>
                                <w:szCs w:val="24"/>
                              </w:rPr>
                              <w:t>28/02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2924002D" w:rsidR="00E75F24" w:rsidRPr="00DF42F4" w:rsidRDefault="00E26100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</w:t>
                      </w:r>
                      <w:r w:rsidR="00F802B7">
                        <w:rPr>
                          <w:sz w:val="24"/>
                          <w:szCs w:val="24"/>
                        </w:rPr>
                        <w:t>28/02</w:t>
                      </w:r>
                      <w:r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26BC18F" w14:textId="77777777" w:rsidR="00D34B3E" w:rsidRPr="00E26100" w:rsidRDefault="00D34B3E" w:rsidP="00D34B3E">
      <w:pPr>
        <w:pStyle w:val="a7"/>
        <w:spacing w:line="360" w:lineRule="auto"/>
        <w:ind w:left="709" w:firstLine="0"/>
      </w:pPr>
    </w:p>
    <w:p w14:paraId="47071137" w14:textId="6D04D1A6" w:rsidR="00E26100" w:rsidRPr="00E26100" w:rsidRDefault="00E26100" w:rsidP="005F3F67">
      <w:pPr>
        <w:pStyle w:val="a7"/>
        <w:spacing w:line="360" w:lineRule="auto"/>
        <w:ind w:firstLine="851"/>
      </w:pPr>
      <w:r w:rsidRPr="00E26100">
        <w:t xml:space="preserve">Рассмотрев документы, представленные в Территориальную избирательную комиссию Чусовского </w:t>
      </w:r>
      <w:r>
        <w:t>муниципального</w:t>
      </w:r>
      <w:r w:rsidRPr="00E26100">
        <w:t xml:space="preserve"> округа, для регистрации уполномоченного представителя по финансовым вопросам кандидата в депутаты </w:t>
      </w:r>
      <w:r w:rsidR="00D77E22">
        <w:t>Думы Чусовского муниципального округа Пермского края</w:t>
      </w:r>
      <w:r w:rsidRPr="00E26100">
        <w:t xml:space="preserve"> по одномандатному избирательному округу №17 </w:t>
      </w:r>
      <w:r w:rsidR="00D77E22">
        <w:t>Сазонова Виталия Николаевича</w:t>
      </w:r>
      <w:r w:rsidRPr="00E26100">
        <w:t xml:space="preserve">, </w:t>
      </w:r>
      <w:r w:rsidR="00D77E22" w:rsidRPr="00D77E22">
        <w:t>на основании пункта части 2 статьи 57 Закона Пермского края от 09.11.2009 № 525-ПК «О выборах депутатов представительных органов муниципальных образований в Пермском крае»,</w:t>
      </w:r>
    </w:p>
    <w:p w14:paraId="036E45CB" w14:textId="25F00773" w:rsidR="00E26100" w:rsidRDefault="00E26100" w:rsidP="00E26100">
      <w:pPr>
        <w:pStyle w:val="a7"/>
        <w:spacing w:before="240" w:after="360"/>
        <w:jc w:val="center"/>
      </w:pPr>
      <w:r>
        <w:t xml:space="preserve">Комиссия   р е </w:t>
      </w:r>
      <w:proofErr w:type="gramStart"/>
      <w:r>
        <w:t>ш</w:t>
      </w:r>
      <w:proofErr w:type="gramEnd"/>
      <w:r>
        <w:t xml:space="preserve"> а е т:</w:t>
      </w:r>
    </w:p>
    <w:p w14:paraId="73410A82" w14:textId="294E2D6E" w:rsidR="00E26100" w:rsidRDefault="00E26100" w:rsidP="005F3F67">
      <w:pPr>
        <w:pStyle w:val="a7"/>
        <w:spacing w:line="360" w:lineRule="auto"/>
      </w:pPr>
      <w:r>
        <w:t>1.</w:t>
      </w:r>
      <w:r>
        <w:tab/>
        <w:t xml:space="preserve">Зарегистрировать уполномоченным представителем по финансовым вопросам кандидата в депутаты </w:t>
      </w:r>
      <w:r w:rsidR="00D77E22">
        <w:t>Думы Чусовского муниципального круга Пермского края</w:t>
      </w:r>
      <w:r>
        <w:t xml:space="preserve"> по одномандатному избирательному округу №17 </w:t>
      </w:r>
      <w:r w:rsidR="00D77E22">
        <w:t>Сазонова Виталия Николаевича</w:t>
      </w:r>
      <w:r>
        <w:t xml:space="preserve"> – Буранову Наталью Михайловну, 1</w:t>
      </w:r>
      <w:r w:rsidR="00383AE6">
        <w:t>5</w:t>
      </w:r>
      <w:r>
        <w:t>.0</w:t>
      </w:r>
      <w:r w:rsidR="00383AE6">
        <w:t>6</w:t>
      </w:r>
      <w:r>
        <w:t>.198</w:t>
      </w:r>
      <w:r w:rsidR="00383AE6">
        <w:t>1</w:t>
      </w:r>
      <w:bookmarkStart w:id="0" w:name="_GoBack"/>
      <w:bookmarkEnd w:id="0"/>
      <w:r>
        <w:t xml:space="preserve"> года рождения.</w:t>
      </w:r>
    </w:p>
    <w:p w14:paraId="213D1E1B" w14:textId="64853AB0" w:rsidR="00E26100" w:rsidRDefault="00E26100" w:rsidP="005F3F67">
      <w:pPr>
        <w:pStyle w:val="a7"/>
        <w:spacing w:line="360" w:lineRule="auto"/>
      </w:pPr>
      <w:r>
        <w:t>2.</w:t>
      </w:r>
      <w:r>
        <w:tab/>
        <w:t>Выдать уполномоченному представителю по финансовым вопросам копию настоящего решения и удостоверение установленного образца.</w:t>
      </w:r>
    </w:p>
    <w:p w14:paraId="189F16BB" w14:textId="3553C60D" w:rsidR="005F3F67" w:rsidRDefault="005F3F67" w:rsidP="005F3F67">
      <w:pPr>
        <w:pStyle w:val="a7"/>
        <w:spacing w:line="360" w:lineRule="auto"/>
      </w:pPr>
      <w:r>
        <w:t xml:space="preserve">3.  </w:t>
      </w:r>
      <w:r w:rsidRPr="005F3F67">
        <w:t>Разместить настоящее решение на сайте территориальной избирательной комиссии Чусовского муниципального округа в информационно-телекоммуникационной сети Интернет.</w:t>
      </w:r>
    </w:p>
    <w:p w14:paraId="05E2A13C" w14:textId="2B2E7EF7" w:rsidR="005F3F67" w:rsidRPr="005F3F67" w:rsidRDefault="005F3F67" w:rsidP="005F3F67">
      <w:pPr>
        <w:pStyle w:val="a7"/>
        <w:spacing w:line="360" w:lineRule="auto"/>
      </w:pPr>
      <w:r>
        <w:lastRenderedPageBreak/>
        <w:t xml:space="preserve">4.   </w:t>
      </w:r>
      <w:r w:rsidRPr="005F3F67">
        <w:t>Контроль за исполнением решения возложить на Балтаеву А.А. – председателя территориальной избирательной комиссии Чусовского муниципального округа.</w:t>
      </w:r>
    </w:p>
    <w:p w14:paraId="536DE674" w14:textId="77777777" w:rsidR="00D34B3E" w:rsidRPr="00751328" w:rsidRDefault="00D34B3E" w:rsidP="00D34B3E">
      <w:pPr>
        <w:pStyle w:val="a7"/>
        <w:spacing w:line="360" w:lineRule="auto"/>
        <w:ind w:firstLine="0"/>
      </w:pPr>
    </w:p>
    <w:p w14:paraId="3A2EE089" w14:textId="77777777" w:rsidR="00D34B3E" w:rsidRPr="00751328" w:rsidRDefault="00D34B3E" w:rsidP="00D34B3E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D34B3E" w14:paraId="257E928A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3368ACEE" w14:textId="77777777" w:rsidR="00D34B3E" w:rsidRPr="00FD0E8F" w:rsidRDefault="00D34B3E" w:rsidP="00322526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51BEF309" w14:textId="1E547681" w:rsidR="00D34B3E" w:rsidRDefault="005F3F67" w:rsidP="00322526">
            <w:pPr>
              <w:pStyle w:val="a7"/>
              <w:spacing w:before="600" w:line="240" w:lineRule="auto"/>
              <w:ind w:firstLine="0"/>
              <w:jc w:val="right"/>
            </w:pPr>
            <w:r>
              <w:t>А.А. Балтаева</w:t>
            </w:r>
          </w:p>
        </w:tc>
      </w:tr>
      <w:tr w:rsidR="00D34B3E" w14:paraId="094DA041" w14:textId="77777777" w:rsidTr="00322526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03C86BB0" w14:textId="77777777" w:rsidR="00D34B3E" w:rsidRDefault="00D34B3E" w:rsidP="00322526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3AD7F137" w14:textId="77777777" w:rsidR="00D34B3E" w:rsidRDefault="00D34B3E" w:rsidP="00322526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D34B3E" w14:paraId="155C6757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020985DB" w14:textId="77777777" w:rsidR="00D34B3E" w:rsidRDefault="00D34B3E" w:rsidP="00322526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60C46D" w14:textId="572967F8" w:rsidR="00D34B3E" w:rsidRDefault="005F3F67" w:rsidP="00322526">
            <w:pPr>
              <w:pStyle w:val="a7"/>
              <w:spacing w:line="240" w:lineRule="auto"/>
              <w:ind w:firstLine="0"/>
              <w:jc w:val="right"/>
            </w:pPr>
            <w:r>
              <w:t>В.В. Лещук</w:t>
            </w:r>
          </w:p>
        </w:tc>
      </w:tr>
    </w:tbl>
    <w:p w14:paraId="14F521A4" w14:textId="77777777" w:rsidR="00D34B3E" w:rsidRPr="00DF42F4" w:rsidRDefault="00D34B3E" w:rsidP="00D34B3E">
      <w:pPr>
        <w:pStyle w:val="a7"/>
        <w:spacing w:line="240" w:lineRule="auto"/>
        <w:ind w:firstLine="0"/>
        <w:rPr>
          <w:sz w:val="20"/>
        </w:rPr>
      </w:pPr>
    </w:p>
    <w:sectPr w:rsidR="00D34B3E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8849DE" w14:textId="77777777" w:rsidR="00F56E47" w:rsidRDefault="00F56E47">
      <w:r>
        <w:separator/>
      </w:r>
    </w:p>
  </w:endnote>
  <w:endnote w:type="continuationSeparator" w:id="0">
    <w:p w14:paraId="6F9D84BE" w14:textId="77777777" w:rsidR="00F56E47" w:rsidRDefault="00F56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CD23C7" w14:textId="77777777" w:rsidR="00F56E47" w:rsidRDefault="00F56E47">
      <w:r>
        <w:separator/>
      </w:r>
    </w:p>
  </w:footnote>
  <w:footnote w:type="continuationSeparator" w:id="0">
    <w:p w14:paraId="28D0D7B7" w14:textId="77777777" w:rsidR="00F56E47" w:rsidRDefault="00F56E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472186D0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383AE6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1F0C5480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4709B8" w:rsidRPr="004709B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ЧУСОВСКОГО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682CE5C1" w:rsidR="00A337B6" w:rsidRPr="00CA5A0E" w:rsidRDefault="0093516A" w:rsidP="00D34B3E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93516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7FF0E365" w:rsidR="00811B95" w:rsidRPr="00201E8F" w:rsidRDefault="00AC1825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AC1825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709B8" w:rsidRPr="004709B8">
            <w:rPr>
              <w:rFonts w:ascii="Times New Roman" w:hAnsi="Times New Roman" w:cs="Times New Roman"/>
              <w:b/>
              <w:bCs/>
              <w:spacing w:val="20"/>
            </w:rPr>
            <w:t>Чусовой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16F66"/>
    <w:multiLevelType w:val="hybridMultilevel"/>
    <w:tmpl w:val="867EFC52"/>
    <w:lvl w:ilvl="0" w:tplc="FA66E59E">
      <w:start w:val="1"/>
      <w:numFmt w:val="decimal"/>
      <w:lvlText w:val="%1."/>
      <w:lvlJc w:val="left"/>
      <w:pPr>
        <w:ind w:left="120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B5190"/>
    <w:rsid w:val="000D0D54"/>
    <w:rsid w:val="000F1485"/>
    <w:rsid w:val="00115836"/>
    <w:rsid w:val="001243E3"/>
    <w:rsid w:val="00137969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26F7B"/>
    <w:rsid w:val="0023390A"/>
    <w:rsid w:val="00257A42"/>
    <w:rsid w:val="00264F65"/>
    <w:rsid w:val="00296CAB"/>
    <w:rsid w:val="002B21D1"/>
    <w:rsid w:val="002B3EE9"/>
    <w:rsid w:val="002C2A72"/>
    <w:rsid w:val="002D277C"/>
    <w:rsid w:val="002D4959"/>
    <w:rsid w:val="002D51CA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3AE6"/>
    <w:rsid w:val="00385F5E"/>
    <w:rsid w:val="003B5AAA"/>
    <w:rsid w:val="003C306A"/>
    <w:rsid w:val="003C51F7"/>
    <w:rsid w:val="003E7736"/>
    <w:rsid w:val="00412B26"/>
    <w:rsid w:val="00414B2E"/>
    <w:rsid w:val="0042123A"/>
    <w:rsid w:val="00447D5C"/>
    <w:rsid w:val="00461A95"/>
    <w:rsid w:val="00462428"/>
    <w:rsid w:val="004709B8"/>
    <w:rsid w:val="00474EF2"/>
    <w:rsid w:val="004A1B98"/>
    <w:rsid w:val="004B052C"/>
    <w:rsid w:val="004B1FC7"/>
    <w:rsid w:val="004B5FF3"/>
    <w:rsid w:val="004E2451"/>
    <w:rsid w:val="004F451C"/>
    <w:rsid w:val="00512D15"/>
    <w:rsid w:val="00524C40"/>
    <w:rsid w:val="00525A05"/>
    <w:rsid w:val="005276C9"/>
    <w:rsid w:val="00532FD1"/>
    <w:rsid w:val="00551323"/>
    <w:rsid w:val="005522B1"/>
    <w:rsid w:val="00553882"/>
    <w:rsid w:val="00556797"/>
    <w:rsid w:val="00584989"/>
    <w:rsid w:val="00592B00"/>
    <w:rsid w:val="005A62A6"/>
    <w:rsid w:val="005F3F67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6E76E4"/>
    <w:rsid w:val="00741EB1"/>
    <w:rsid w:val="00751328"/>
    <w:rsid w:val="00756AB6"/>
    <w:rsid w:val="00772DA0"/>
    <w:rsid w:val="007746C3"/>
    <w:rsid w:val="007C52A7"/>
    <w:rsid w:val="007E4EC0"/>
    <w:rsid w:val="00811B95"/>
    <w:rsid w:val="00813760"/>
    <w:rsid w:val="0081478D"/>
    <w:rsid w:val="008338E7"/>
    <w:rsid w:val="0086424C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3516A"/>
    <w:rsid w:val="00952780"/>
    <w:rsid w:val="009633F9"/>
    <w:rsid w:val="00975170"/>
    <w:rsid w:val="009859EA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C1825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7CFD"/>
    <w:rsid w:val="00C20323"/>
    <w:rsid w:val="00C33007"/>
    <w:rsid w:val="00C34A95"/>
    <w:rsid w:val="00C359CC"/>
    <w:rsid w:val="00C46980"/>
    <w:rsid w:val="00C477FF"/>
    <w:rsid w:val="00C60B0F"/>
    <w:rsid w:val="00C81119"/>
    <w:rsid w:val="00C87DD5"/>
    <w:rsid w:val="00C9299B"/>
    <w:rsid w:val="00C96163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6646"/>
    <w:rsid w:val="00D16801"/>
    <w:rsid w:val="00D277F2"/>
    <w:rsid w:val="00D34B3E"/>
    <w:rsid w:val="00D50D5D"/>
    <w:rsid w:val="00D63832"/>
    <w:rsid w:val="00D642F3"/>
    <w:rsid w:val="00D715AA"/>
    <w:rsid w:val="00D77E22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26100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3E87"/>
    <w:rsid w:val="00F30BDA"/>
    <w:rsid w:val="00F56E47"/>
    <w:rsid w:val="00F56E73"/>
    <w:rsid w:val="00F70748"/>
    <w:rsid w:val="00F802B7"/>
    <w:rsid w:val="00F827D8"/>
    <w:rsid w:val="00F90AA2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7</TotalTime>
  <Pages>2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4</cp:revision>
  <cp:lastPrinted>2026-07-17T04:15:00Z</cp:lastPrinted>
  <dcterms:created xsi:type="dcterms:W3CDTF">2026-07-16T09:36:00Z</dcterms:created>
  <dcterms:modified xsi:type="dcterms:W3CDTF">2026-07-17T04:17:00Z</dcterms:modified>
</cp:coreProperties>
</file>