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1F2B4BD7" w:rsidR="00B33253" w:rsidRPr="00B33253" w:rsidRDefault="0018421D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8421D">
                              <w:rPr>
                                <w:b/>
                                <w:bCs/>
                                <w:szCs w:val="28"/>
                              </w:rPr>
                              <w:t xml:space="preserve">О </w:t>
                            </w:r>
                            <w:proofErr w:type="gramStart"/>
                            <w:r w:rsidRPr="0018421D">
                              <w:rPr>
                                <w:b/>
                                <w:bCs/>
                                <w:szCs w:val="28"/>
                              </w:rPr>
                              <w:t>состав</w:t>
                            </w:r>
                            <w:r w:rsidR="00C02AAA">
                              <w:rPr>
                                <w:b/>
                                <w:bCs/>
                                <w:szCs w:val="28"/>
                              </w:rPr>
                              <w:t>е  контрольно</w:t>
                            </w:r>
                            <w:proofErr w:type="gramEnd"/>
                            <w:r w:rsidR="00C02AAA">
                              <w:rPr>
                                <w:b/>
                                <w:bCs/>
                                <w:szCs w:val="28"/>
                              </w:rPr>
                              <w:t>-ревизионной службы</w:t>
                            </w:r>
                            <w:r w:rsidRPr="0018421D">
                              <w:rPr>
                                <w:b/>
                                <w:bCs/>
                                <w:szCs w:val="28"/>
                              </w:rPr>
                              <w:t xml:space="preserve"> при территориальной избирательной комиссии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Чусовского</w:t>
                            </w:r>
                            <w:r w:rsidRPr="0018421D">
                              <w:rPr>
                                <w:b/>
                                <w:bCs/>
                                <w:szCs w:val="28"/>
                              </w:rPr>
                              <w:t xml:space="preserve">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6BBEA4FA" w14:textId="1F2B4BD7" w:rsidR="00B33253" w:rsidRPr="00B33253" w:rsidRDefault="0018421D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8421D">
                        <w:rPr>
                          <w:b/>
                          <w:bCs/>
                          <w:szCs w:val="28"/>
                        </w:rPr>
                        <w:t>О состав</w:t>
                      </w:r>
                      <w:r w:rsidR="00C02AAA">
                        <w:rPr>
                          <w:b/>
                          <w:bCs/>
                          <w:szCs w:val="28"/>
                        </w:rPr>
                        <w:t>е  контрольно-ревизионной службы</w:t>
                      </w:r>
                      <w:bookmarkStart w:id="1" w:name="_GoBack"/>
                      <w:bookmarkEnd w:id="1"/>
                      <w:r w:rsidRPr="0018421D">
                        <w:rPr>
                          <w:b/>
                          <w:bCs/>
                          <w:szCs w:val="28"/>
                        </w:rPr>
                        <w:t xml:space="preserve"> при территориальной избирательной комиссии </w:t>
                      </w:r>
                      <w:r>
                        <w:rPr>
                          <w:b/>
                          <w:bCs/>
                          <w:szCs w:val="28"/>
                        </w:rPr>
                        <w:t>Чусовского</w:t>
                      </w:r>
                      <w:r w:rsidRPr="0018421D">
                        <w:rPr>
                          <w:b/>
                          <w:bCs/>
                          <w:szCs w:val="28"/>
                        </w:rPr>
                        <w:t xml:space="preserve"> муниципального 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020332E" w:rsidR="00975170" w:rsidRPr="00DF42F4" w:rsidRDefault="002301A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15.07.2026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4020332E" w:rsidR="00975170" w:rsidRPr="00DF42F4" w:rsidRDefault="002301A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15.07.2026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3D29DAF" w:rsidR="00E75F24" w:rsidRPr="00DF42F4" w:rsidRDefault="0018421D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2301AE">
                              <w:rPr>
                                <w:sz w:val="24"/>
                                <w:szCs w:val="24"/>
                              </w:rPr>
                              <w:t>27/02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3D29DAF" w:rsidR="00E75F24" w:rsidRPr="00DF42F4" w:rsidRDefault="0018421D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2301AE">
                        <w:rPr>
                          <w:sz w:val="24"/>
                          <w:szCs w:val="24"/>
                        </w:rPr>
                        <w:t>27/02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AED79FF" w14:textId="772E2357" w:rsidR="00D34B3E" w:rsidRPr="0018421D" w:rsidRDefault="0018421D" w:rsidP="0018421D">
      <w:pPr>
        <w:pStyle w:val="a7"/>
        <w:spacing w:line="360" w:lineRule="auto"/>
        <w:ind w:firstLine="709"/>
      </w:pPr>
      <w:r w:rsidRPr="0018421D">
        <w:t xml:space="preserve">На основании статьи 60 Федерального закона от 12.06.2002 № 67-ФЗ "Об основных гарантиях избирательных прав и права на участие в референдуме граждан Российской Федерации", статьи 59 Закона Пермского края от 11.05.2011 № 766-ПК «О выборах депутатов Законодательного Собрания Пермского края», статьи 62 Закона Пермского края от 09.11.2009 № 525-ПК «О выборах депутатов представительных органов муниципальных образований в Пермском крае», решения территориальной избирательной комиссии </w:t>
      </w:r>
      <w:r>
        <w:t>Чусовского</w:t>
      </w:r>
      <w:r w:rsidRPr="0018421D">
        <w:t xml:space="preserve"> муниципального округа от </w:t>
      </w:r>
      <w:r>
        <w:t>19</w:t>
      </w:r>
      <w:r w:rsidRPr="0018421D">
        <w:t>.06.2026 № 1</w:t>
      </w:r>
      <w:r>
        <w:t>21</w:t>
      </w:r>
      <w:r w:rsidRPr="0018421D">
        <w:t>/</w:t>
      </w:r>
      <w:r>
        <w:t>01</w:t>
      </w:r>
      <w:r w:rsidRPr="0018421D">
        <w:t>-</w:t>
      </w:r>
      <w:r>
        <w:t>5</w:t>
      </w:r>
      <w:r w:rsidRPr="0018421D">
        <w:t xml:space="preserve"> «Об утверждении Положения о </w:t>
      </w:r>
      <w:proofErr w:type="spellStart"/>
      <w:r w:rsidRPr="0018421D">
        <w:t>контрольно</w:t>
      </w:r>
      <w:proofErr w:type="spellEnd"/>
      <w:r w:rsidRPr="0018421D">
        <w:t xml:space="preserve"> - ревизионной службе при территориальной избирательной комиссии </w:t>
      </w:r>
      <w:r>
        <w:t>Чусовского</w:t>
      </w:r>
      <w:r w:rsidRPr="0018421D">
        <w:t xml:space="preserve"> муниципального округа»,</w:t>
      </w:r>
    </w:p>
    <w:p w14:paraId="370F4C2F" w14:textId="77777777" w:rsidR="0018421D" w:rsidRPr="0018421D" w:rsidRDefault="0018421D" w:rsidP="009E39EC">
      <w:pPr>
        <w:pStyle w:val="a7"/>
        <w:spacing w:before="240" w:after="360"/>
        <w:jc w:val="center"/>
      </w:pPr>
      <w:r w:rsidRPr="0018421D">
        <w:t xml:space="preserve">Комиссия   р е </w:t>
      </w:r>
      <w:proofErr w:type="gramStart"/>
      <w:r w:rsidRPr="0018421D">
        <w:t>ш</w:t>
      </w:r>
      <w:proofErr w:type="gramEnd"/>
      <w:r w:rsidRPr="0018421D">
        <w:t xml:space="preserve"> а е т:</w:t>
      </w:r>
    </w:p>
    <w:p w14:paraId="536DE674" w14:textId="0A9FD595" w:rsidR="00D34B3E" w:rsidRDefault="0018421D" w:rsidP="002301AE">
      <w:pPr>
        <w:pStyle w:val="a7"/>
        <w:numPr>
          <w:ilvl w:val="0"/>
          <w:numId w:val="1"/>
        </w:numPr>
        <w:spacing w:line="360" w:lineRule="auto"/>
        <w:ind w:left="0" w:firstLine="720"/>
      </w:pPr>
      <w:r>
        <w:t xml:space="preserve">Утвердить Состав </w:t>
      </w:r>
      <w:proofErr w:type="spellStart"/>
      <w:r>
        <w:t>Контрольно</w:t>
      </w:r>
      <w:proofErr w:type="spellEnd"/>
      <w:r>
        <w:t xml:space="preserve"> - ревизионной службы при территориальной избирательной комиссии Чусовского муниципального округа (прилагается).</w:t>
      </w:r>
    </w:p>
    <w:p w14:paraId="10120A8C" w14:textId="338A464F" w:rsidR="00641C2A" w:rsidRDefault="0018421D" w:rsidP="00641C2A">
      <w:pPr>
        <w:pStyle w:val="a7"/>
        <w:numPr>
          <w:ilvl w:val="0"/>
          <w:numId w:val="1"/>
        </w:numPr>
        <w:spacing w:line="360" w:lineRule="auto"/>
        <w:ind w:left="0" w:firstLine="720"/>
      </w:pPr>
      <w:r>
        <w:t>Разместить настоящее решение на сайте территориальной избирательной комиссии Чусовского муниципального округа в информационно-телекоммуникационной сети Интернет.</w:t>
      </w:r>
    </w:p>
    <w:p w14:paraId="5AB8208F" w14:textId="232F74FD" w:rsidR="00641C2A" w:rsidRDefault="00641C2A" w:rsidP="00641C2A">
      <w:pPr>
        <w:pStyle w:val="a7"/>
        <w:spacing w:line="360" w:lineRule="auto"/>
        <w:ind w:left="720" w:firstLine="0"/>
      </w:pPr>
    </w:p>
    <w:p w14:paraId="6EA7DDA2" w14:textId="77777777" w:rsidR="00641C2A" w:rsidRDefault="00641C2A" w:rsidP="00641C2A">
      <w:pPr>
        <w:pStyle w:val="a7"/>
        <w:spacing w:line="360" w:lineRule="auto"/>
        <w:ind w:left="720" w:firstLine="0"/>
      </w:pPr>
    </w:p>
    <w:p w14:paraId="63AC1ECC" w14:textId="77777777" w:rsidR="0018421D" w:rsidRDefault="0018421D" w:rsidP="002301AE">
      <w:pPr>
        <w:pStyle w:val="a7"/>
        <w:numPr>
          <w:ilvl w:val="0"/>
          <w:numId w:val="1"/>
        </w:numPr>
        <w:spacing w:line="360" w:lineRule="auto"/>
        <w:ind w:left="0" w:firstLine="720"/>
      </w:pPr>
      <w:r>
        <w:lastRenderedPageBreak/>
        <w:t>Контроль за исполнением решения возложить на Балтаеву А.А. – председателя территориальной избирательной комиссии Чусовского муниципального округа.</w:t>
      </w:r>
    </w:p>
    <w:p w14:paraId="3A2EE089" w14:textId="77777777" w:rsidR="00D34B3E" w:rsidRPr="00751328" w:rsidRDefault="00D34B3E" w:rsidP="00D34B3E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257D34EB" w:rsidR="00D34B3E" w:rsidRDefault="009E39EC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А.А.Балтаева</w:t>
            </w:r>
            <w:proofErr w:type="spellEnd"/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68326E9B" w:rsidR="00D34B3E" w:rsidRDefault="009E39EC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14F521A4" w14:textId="68BAEB96" w:rsidR="00D34B3E" w:rsidRDefault="00D34B3E" w:rsidP="00D34B3E">
      <w:pPr>
        <w:pStyle w:val="a7"/>
        <w:spacing w:line="240" w:lineRule="auto"/>
        <w:ind w:firstLine="0"/>
        <w:rPr>
          <w:sz w:val="20"/>
        </w:rPr>
      </w:pPr>
    </w:p>
    <w:p w14:paraId="65ECDB1E" w14:textId="32132E04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24D92D91" w14:textId="2F7C090D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44741323" w14:textId="69F9745A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21F1828E" w14:textId="74C5D8C5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6519E9E9" w14:textId="2917DCDD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1380C721" w14:textId="4E6261C8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2F4E1D6F" w14:textId="5DA02E2D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65185860" w14:textId="0781A39E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136E8871" w14:textId="6A3D38A7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49B33D4D" w14:textId="27F9E143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38438708" w14:textId="2630BE3F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36FF2FD5" w14:textId="149E6135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1B03E6C1" w14:textId="1496C5DC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77314DDA" w14:textId="39FEFCD7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06368991" w14:textId="08081942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39BDA4F6" w14:textId="7F7FA9D3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5FA2EFFF" w14:textId="735BC747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22F8F584" w14:textId="65A8E6AD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1BA66267" w14:textId="1D436FD3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3F25A9B3" w14:textId="564601D9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56C1C1E4" w14:textId="2898B47A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055068F1" w14:textId="26C8C158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7EAE0649" w14:textId="29B3C316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704FD963" w14:textId="413623A7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5502975B" w14:textId="63952A9E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6C90D380" w14:textId="39AB2CDD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76E4EBBB" w14:textId="7A34D183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57567CCF" w14:textId="091A38A3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4DFB71CC" w14:textId="305AA17A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1FF19353" w14:textId="48AF1EBE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013B4AD9" w14:textId="0A1BE86C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6BB039FE" w14:textId="649B18E4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2D16C223" w14:textId="1DD65AD3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43670A92" w14:textId="6C8B7D82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3E5ACCC1" w14:textId="2D2E069A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41EE7432" w14:textId="75A843C6" w:rsidR="009E39EC" w:rsidRDefault="009E39EC" w:rsidP="00D34B3E">
      <w:pPr>
        <w:pStyle w:val="a7"/>
        <w:spacing w:line="240" w:lineRule="auto"/>
        <w:ind w:firstLine="0"/>
        <w:rPr>
          <w:sz w:val="20"/>
        </w:rPr>
      </w:pPr>
      <w:bookmarkStart w:id="0" w:name="_GoBack"/>
      <w:bookmarkEnd w:id="0"/>
    </w:p>
    <w:p w14:paraId="533CF81E" w14:textId="6B88683B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6B139FEF" w14:textId="65591025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24CD3A01" w14:textId="72919FEA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57B0C5D3" w14:textId="148ABC55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2967C6C5" w14:textId="51187D65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338F7258" w14:textId="4E6B84E9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0DD6CCF1" w14:textId="71F52942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653CB685" w14:textId="47717792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6704F6DA" w14:textId="4EA43817" w:rsidR="009E39EC" w:rsidRDefault="009E39EC" w:rsidP="00D34B3E">
      <w:pPr>
        <w:pStyle w:val="a7"/>
        <w:spacing w:line="240" w:lineRule="auto"/>
        <w:ind w:firstLine="0"/>
        <w:rPr>
          <w:sz w:val="20"/>
        </w:rPr>
      </w:pPr>
    </w:p>
    <w:p w14:paraId="4557634D" w14:textId="77777777" w:rsidR="009E39EC" w:rsidRPr="00AB5762" w:rsidRDefault="009E39EC" w:rsidP="009E39EC">
      <w:pPr>
        <w:ind w:firstLine="426"/>
        <w:jc w:val="right"/>
        <w:rPr>
          <w:sz w:val="20"/>
        </w:rPr>
      </w:pPr>
      <w:proofErr w:type="gramStart"/>
      <w:r w:rsidRPr="00AB5762">
        <w:rPr>
          <w:sz w:val="20"/>
        </w:rPr>
        <w:lastRenderedPageBreak/>
        <w:t>Приложение</w:t>
      </w:r>
      <w:r>
        <w:rPr>
          <w:sz w:val="20"/>
        </w:rPr>
        <w:t xml:space="preserve"> </w:t>
      </w:r>
      <w:r w:rsidRPr="00AB5762">
        <w:rPr>
          <w:sz w:val="20"/>
        </w:rPr>
        <w:t xml:space="preserve"> к</w:t>
      </w:r>
      <w:proofErr w:type="gramEnd"/>
      <w:r w:rsidRPr="00AB5762">
        <w:rPr>
          <w:sz w:val="20"/>
        </w:rPr>
        <w:t xml:space="preserve"> решению </w:t>
      </w:r>
    </w:p>
    <w:p w14:paraId="448950EC" w14:textId="77777777" w:rsidR="009E39EC" w:rsidRPr="00AB5762" w:rsidRDefault="009E39EC" w:rsidP="009E39EC">
      <w:pPr>
        <w:ind w:firstLine="426"/>
        <w:jc w:val="right"/>
        <w:rPr>
          <w:sz w:val="20"/>
        </w:rPr>
      </w:pPr>
      <w:r>
        <w:rPr>
          <w:sz w:val="20"/>
        </w:rPr>
        <w:t>т</w:t>
      </w:r>
      <w:r w:rsidRPr="00AB5762">
        <w:rPr>
          <w:sz w:val="20"/>
        </w:rPr>
        <w:t xml:space="preserve">ерриториальной избирательной комиссии </w:t>
      </w:r>
    </w:p>
    <w:p w14:paraId="62F2404E" w14:textId="588D42D1" w:rsidR="009E39EC" w:rsidRPr="00AB5762" w:rsidRDefault="009E39EC" w:rsidP="009E39EC">
      <w:pPr>
        <w:ind w:firstLine="426"/>
        <w:jc w:val="right"/>
        <w:rPr>
          <w:sz w:val="20"/>
        </w:rPr>
      </w:pPr>
      <w:r>
        <w:rPr>
          <w:sz w:val="20"/>
        </w:rPr>
        <w:t>Чусовского муниципального округа</w:t>
      </w:r>
    </w:p>
    <w:p w14:paraId="0299D09F" w14:textId="389FBA94" w:rsidR="009E39EC" w:rsidRDefault="009E39EC" w:rsidP="009E39EC">
      <w:pPr>
        <w:ind w:firstLine="426"/>
        <w:jc w:val="right"/>
        <w:rPr>
          <w:sz w:val="20"/>
        </w:rPr>
      </w:pPr>
      <w:r>
        <w:rPr>
          <w:sz w:val="20"/>
        </w:rPr>
        <w:t>от 15.07.2026</w:t>
      </w:r>
      <w:r w:rsidRPr="008B5F00">
        <w:rPr>
          <w:sz w:val="20"/>
        </w:rPr>
        <w:t xml:space="preserve"> №</w:t>
      </w:r>
      <w:r>
        <w:rPr>
          <w:sz w:val="20"/>
        </w:rPr>
        <w:t xml:space="preserve"> 127/02-5</w:t>
      </w:r>
    </w:p>
    <w:p w14:paraId="61E526E5" w14:textId="77777777" w:rsidR="009E39EC" w:rsidRDefault="009E39EC" w:rsidP="009E39EC">
      <w:pPr>
        <w:ind w:firstLine="426"/>
        <w:jc w:val="right"/>
        <w:rPr>
          <w:sz w:val="20"/>
        </w:rPr>
      </w:pPr>
    </w:p>
    <w:p w14:paraId="2F1215CE" w14:textId="0A2605F8" w:rsidR="009E39EC" w:rsidRDefault="009E39EC" w:rsidP="009E39EC">
      <w:pPr>
        <w:ind w:firstLine="426"/>
        <w:jc w:val="center"/>
        <w:rPr>
          <w:b/>
          <w:szCs w:val="28"/>
        </w:rPr>
      </w:pPr>
      <w:r w:rsidRPr="0009245C">
        <w:rPr>
          <w:b/>
          <w:szCs w:val="28"/>
        </w:rPr>
        <w:t xml:space="preserve">Состав контрольно-ревизионной службы при территориальной избирательной комиссии </w:t>
      </w:r>
      <w:r>
        <w:rPr>
          <w:b/>
          <w:szCs w:val="28"/>
        </w:rPr>
        <w:t>Чусовского</w:t>
      </w:r>
      <w:r w:rsidRPr="0009245C">
        <w:rPr>
          <w:b/>
          <w:szCs w:val="28"/>
        </w:rPr>
        <w:t xml:space="preserve"> муниципального округа</w:t>
      </w:r>
    </w:p>
    <w:p w14:paraId="63DB5EEB" w14:textId="77777777" w:rsidR="009E39EC" w:rsidRDefault="009E39EC" w:rsidP="009E39EC">
      <w:pPr>
        <w:ind w:firstLine="426"/>
        <w:jc w:val="center"/>
        <w:rPr>
          <w:b/>
          <w:szCs w:val="28"/>
        </w:rPr>
      </w:pPr>
    </w:p>
    <w:tbl>
      <w:tblPr>
        <w:tblStyle w:val="af4"/>
        <w:tblW w:w="9606" w:type="dxa"/>
        <w:tblLook w:val="04A0" w:firstRow="1" w:lastRow="0" w:firstColumn="1" w:lastColumn="0" w:noHBand="0" w:noVBand="1"/>
      </w:tblPr>
      <w:tblGrid>
        <w:gridCol w:w="675"/>
        <w:gridCol w:w="2835"/>
        <w:gridCol w:w="2835"/>
        <w:gridCol w:w="3261"/>
      </w:tblGrid>
      <w:tr w:rsidR="009E39EC" w14:paraId="001BBB83" w14:textId="77777777" w:rsidTr="00FC4A5A">
        <w:tc>
          <w:tcPr>
            <w:tcW w:w="675" w:type="dxa"/>
          </w:tcPr>
          <w:p w14:paraId="71D54A77" w14:textId="77777777" w:rsidR="009E39EC" w:rsidRPr="0009245C" w:rsidRDefault="009E39EC" w:rsidP="00FC4A5A">
            <w:pPr>
              <w:jc w:val="center"/>
              <w:rPr>
                <w:b/>
                <w:sz w:val="24"/>
                <w:szCs w:val="24"/>
              </w:rPr>
            </w:pPr>
            <w:r w:rsidRPr="0009245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1E96A30E" w14:textId="77777777" w:rsidR="009E39EC" w:rsidRPr="0009245C" w:rsidRDefault="009E39EC" w:rsidP="00FC4A5A">
            <w:pPr>
              <w:jc w:val="center"/>
              <w:rPr>
                <w:b/>
                <w:sz w:val="24"/>
                <w:szCs w:val="24"/>
              </w:rPr>
            </w:pPr>
            <w:r w:rsidRPr="0009245C">
              <w:rPr>
                <w:b/>
                <w:sz w:val="24"/>
                <w:szCs w:val="24"/>
              </w:rPr>
              <w:t>Статус в КРС</w:t>
            </w:r>
          </w:p>
        </w:tc>
        <w:tc>
          <w:tcPr>
            <w:tcW w:w="2835" w:type="dxa"/>
          </w:tcPr>
          <w:p w14:paraId="13FA1240" w14:textId="77777777" w:rsidR="009E39EC" w:rsidRPr="0009245C" w:rsidRDefault="009E39EC" w:rsidP="00FC4A5A">
            <w:pPr>
              <w:jc w:val="center"/>
              <w:rPr>
                <w:b/>
                <w:sz w:val="24"/>
                <w:szCs w:val="24"/>
              </w:rPr>
            </w:pPr>
            <w:r w:rsidRPr="0009245C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3261" w:type="dxa"/>
          </w:tcPr>
          <w:p w14:paraId="7B9AE3A2" w14:textId="77777777" w:rsidR="009E39EC" w:rsidRPr="0009245C" w:rsidRDefault="009E39EC" w:rsidP="00FC4A5A">
            <w:pPr>
              <w:jc w:val="center"/>
              <w:rPr>
                <w:b/>
                <w:sz w:val="24"/>
                <w:szCs w:val="24"/>
              </w:rPr>
            </w:pPr>
            <w:r w:rsidRPr="0009245C">
              <w:rPr>
                <w:b/>
                <w:sz w:val="24"/>
                <w:szCs w:val="24"/>
              </w:rPr>
              <w:t>Должность</w:t>
            </w:r>
          </w:p>
        </w:tc>
      </w:tr>
      <w:tr w:rsidR="009E39EC" w14:paraId="2FFC8F86" w14:textId="77777777" w:rsidTr="00FC4A5A">
        <w:tc>
          <w:tcPr>
            <w:tcW w:w="675" w:type="dxa"/>
          </w:tcPr>
          <w:p w14:paraId="42F5353B" w14:textId="77777777" w:rsidR="009E39EC" w:rsidRPr="0009245C" w:rsidRDefault="009E39EC" w:rsidP="00FC4A5A">
            <w:pPr>
              <w:jc w:val="center"/>
              <w:rPr>
                <w:sz w:val="24"/>
                <w:szCs w:val="24"/>
              </w:rPr>
            </w:pPr>
            <w:r w:rsidRPr="0009245C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407EB74" w14:textId="77777777" w:rsidR="009E39EC" w:rsidRPr="0009245C" w:rsidRDefault="009E39EC" w:rsidP="00FC4A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09245C">
              <w:rPr>
                <w:sz w:val="24"/>
                <w:szCs w:val="24"/>
              </w:rPr>
              <w:t>уководитель контрольно-ревизионной службы</w:t>
            </w:r>
          </w:p>
        </w:tc>
        <w:tc>
          <w:tcPr>
            <w:tcW w:w="2835" w:type="dxa"/>
          </w:tcPr>
          <w:p w14:paraId="4EE0B341" w14:textId="334D2EE6" w:rsidR="009E39EC" w:rsidRPr="0009245C" w:rsidRDefault="009E39EC" w:rsidP="00FC4A5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Бесараб</w:t>
            </w:r>
            <w:proofErr w:type="spellEnd"/>
            <w:r>
              <w:rPr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3261" w:type="dxa"/>
          </w:tcPr>
          <w:p w14:paraId="1D49B6F5" w14:textId="46F4C524" w:rsidR="009E39EC" w:rsidRPr="0009245C" w:rsidRDefault="009E39EC" w:rsidP="009E39EC">
            <w:pPr>
              <w:jc w:val="center"/>
              <w:rPr>
                <w:b/>
                <w:sz w:val="24"/>
                <w:szCs w:val="24"/>
              </w:rPr>
            </w:pPr>
            <w:r w:rsidRPr="0009245C">
              <w:rPr>
                <w:sz w:val="24"/>
                <w:szCs w:val="24"/>
              </w:rPr>
              <w:t xml:space="preserve">заместитель председателя   территориальной избирательной комиссии </w:t>
            </w:r>
            <w:r>
              <w:rPr>
                <w:sz w:val="24"/>
                <w:szCs w:val="24"/>
              </w:rPr>
              <w:t>Чусовского</w:t>
            </w:r>
            <w:r w:rsidRPr="0009245C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9E39EC" w14:paraId="52873415" w14:textId="77777777" w:rsidTr="00FC4A5A">
        <w:tc>
          <w:tcPr>
            <w:tcW w:w="675" w:type="dxa"/>
          </w:tcPr>
          <w:p w14:paraId="071ADC34" w14:textId="77777777" w:rsidR="009E39EC" w:rsidRPr="0009245C" w:rsidRDefault="009E39EC" w:rsidP="00FC4A5A">
            <w:pPr>
              <w:jc w:val="center"/>
              <w:rPr>
                <w:sz w:val="24"/>
                <w:szCs w:val="24"/>
              </w:rPr>
            </w:pPr>
            <w:r w:rsidRPr="0009245C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2C7E662C" w14:textId="77777777" w:rsidR="009E39EC" w:rsidRPr="0009245C" w:rsidRDefault="009E39EC" w:rsidP="00FC4A5A">
            <w:pPr>
              <w:rPr>
                <w:szCs w:val="28"/>
              </w:rPr>
            </w:pPr>
            <w:r>
              <w:rPr>
                <w:sz w:val="24"/>
                <w:szCs w:val="24"/>
              </w:rPr>
              <w:t>заместитель руководителя</w:t>
            </w:r>
            <w:r w:rsidRPr="0009245C">
              <w:rPr>
                <w:sz w:val="24"/>
                <w:szCs w:val="24"/>
              </w:rPr>
              <w:t xml:space="preserve"> контрольно-ревизионной службы</w:t>
            </w:r>
          </w:p>
        </w:tc>
        <w:tc>
          <w:tcPr>
            <w:tcW w:w="2835" w:type="dxa"/>
          </w:tcPr>
          <w:p w14:paraId="08227111" w14:textId="3547AD84" w:rsidR="009E39EC" w:rsidRPr="0009245C" w:rsidRDefault="009D7914" w:rsidP="00FC4A5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Балюкина</w:t>
            </w:r>
            <w:proofErr w:type="spellEnd"/>
            <w:r>
              <w:rPr>
                <w:sz w:val="24"/>
                <w:szCs w:val="24"/>
              </w:rPr>
              <w:t xml:space="preserve"> Елена Валерьевна</w:t>
            </w:r>
          </w:p>
        </w:tc>
        <w:tc>
          <w:tcPr>
            <w:tcW w:w="3261" w:type="dxa"/>
          </w:tcPr>
          <w:p w14:paraId="2C584CCE" w14:textId="2404B214" w:rsidR="009E39EC" w:rsidRDefault="009E39EC" w:rsidP="009D7914">
            <w:pPr>
              <w:jc w:val="center"/>
              <w:rPr>
                <w:b/>
                <w:szCs w:val="28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 xml:space="preserve">территориальной избирательной комиссии </w:t>
            </w:r>
            <w:r w:rsidR="009D7914">
              <w:rPr>
                <w:sz w:val="24"/>
                <w:szCs w:val="24"/>
              </w:rPr>
              <w:t>Чусовского</w:t>
            </w:r>
            <w:r w:rsidRPr="0009245C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9E39EC" w14:paraId="1BA6B4DE" w14:textId="77777777" w:rsidTr="00FC4A5A">
        <w:tc>
          <w:tcPr>
            <w:tcW w:w="675" w:type="dxa"/>
          </w:tcPr>
          <w:p w14:paraId="27E5DAC7" w14:textId="77777777" w:rsidR="009E39EC" w:rsidRPr="0009245C" w:rsidRDefault="009E39EC" w:rsidP="00FC4A5A">
            <w:pPr>
              <w:jc w:val="center"/>
              <w:rPr>
                <w:sz w:val="24"/>
                <w:szCs w:val="24"/>
              </w:rPr>
            </w:pPr>
            <w:r w:rsidRPr="0009245C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3806D345" w14:textId="77777777" w:rsidR="009E39EC" w:rsidRPr="0009245C" w:rsidRDefault="009E39EC" w:rsidP="00FC4A5A">
            <w:pPr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78E3C2C6" w14:textId="5E31AEA4" w:rsidR="009E39EC" w:rsidRPr="0009245C" w:rsidRDefault="009D7914" w:rsidP="00FC4A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Кернер Станислав Александрович</w:t>
            </w:r>
          </w:p>
        </w:tc>
        <w:tc>
          <w:tcPr>
            <w:tcW w:w="3261" w:type="dxa"/>
          </w:tcPr>
          <w:p w14:paraId="54B4156C" w14:textId="1944E432" w:rsidR="009E39EC" w:rsidRDefault="009D7914" w:rsidP="00FC4A5A">
            <w:pPr>
              <w:jc w:val="center"/>
              <w:rPr>
                <w:b/>
                <w:szCs w:val="28"/>
              </w:rPr>
            </w:pPr>
            <w:r w:rsidRPr="009D7914">
              <w:rPr>
                <w:sz w:val="24"/>
                <w:szCs w:val="24"/>
              </w:rPr>
              <w:t>член территориальной избирательной комиссии Чусовского муниципального округа</w:t>
            </w:r>
          </w:p>
        </w:tc>
      </w:tr>
      <w:tr w:rsidR="009D7914" w14:paraId="7D49B90C" w14:textId="77777777" w:rsidTr="00FC4A5A">
        <w:tc>
          <w:tcPr>
            <w:tcW w:w="675" w:type="dxa"/>
          </w:tcPr>
          <w:p w14:paraId="1549D412" w14:textId="79929C96" w:rsidR="009D7914" w:rsidRPr="0009245C" w:rsidRDefault="009D7914" w:rsidP="009D7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4C597421" w14:textId="789D26B6" w:rsidR="009D7914" w:rsidRDefault="009D7914" w:rsidP="009D7914">
            <w:pPr>
              <w:rPr>
                <w:sz w:val="24"/>
                <w:szCs w:val="24"/>
              </w:rPr>
            </w:pPr>
            <w:r w:rsidRPr="009D7914">
              <w:rPr>
                <w:sz w:val="24"/>
                <w:szCs w:val="24"/>
              </w:rPr>
              <w:t>член контрольно-ревизионной службы</w:t>
            </w:r>
          </w:p>
        </w:tc>
        <w:tc>
          <w:tcPr>
            <w:tcW w:w="2835" w:type="dxa"/>
          </w:tcPr>
          <w:p w14:paraId="1EC8FBAB" w14:textId="73CF0409" w:rsidR="009D7914" w:rsidRDefault="009D7914" w:rsidP="009D7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Елена Евгеньевна</w:t>
            </w:r>
          </w:p>
        </w:tc>
        <w:tc>
          <w:tcPr>
            <w:tcW w:w="3261" w:type="dxa"/>
          </w:tcPr>
          <w:p w14:paraId="1F6B9542" w14:textId="61B94FAB" w:rsidR="009D7914" w:rsidRPr="009D7914" w:rsidRDefault="009D7914" w:rsidP="009D7914">
            <w:pPr>
              <w:jc w:val="center"/>
              <w:rPr>
                <w:sz w:val="24"/>
                <w:szCs w:val="24"/>
              </w:rPr>
            </w:pPr>
            <w:r w:rsidRPr="009D7914">
              <w:rPr>
                <w:sz w:val="24"/>
                <w:szCs w:val="24"/>
              </w:rPr>
              <w:t>член территориальной избирательной комиссии Чусовского муниципального округа</w:t>
            </w:r>
          </w:p>
        </w:tc>
      </w:tr>
      <w:tr w:rsidR="009D7914" w14:paraId="00FCFF21" w14:textId="77777777" w:rsidTr="00FC4A5A">
        <w:tc>
          <w:tcPr>
            <w:tcW w:w="675" w:type="dxa"/>
          </w:tcPr>
          <w:p w14:paraId="657559F3" w14:textId="06BF2D1F" w:rsidR="009D7914" w:rsidRPr="0009245C" w:rsidRDefault="009D7914" w:rsidP="009D7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208AD0C" w14:textId="77777777" w:rsidR="009D7914" w:rsidRPr="0009245C" w:rsidRDefault="009D7914" w:rsidP="009D7914">
            <w:pPr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01E3832C" w14:textId="4EABE2EB" w:rsidR="009D7914" w:rsidRPr="005262DC" w:rsidRDefault="009D7914" w:rsidP="009D7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Яблокова Людмила Валентиновна</w:t>
            </w:r>
          </w:p>
        </w:tc>
        <w:tc>
          <w:tcPr>
            <w:tcW w:w="3261" w:type="dxa"/>
          </w:tcPr>
          <w:p w14:paraId="102BF259" w14:textId="1E5748C0" w:rsidR="009D7914" w:rsidRPr="005262DC" w:rsidRDefault="009D7914" w:rsidP="009D7914">
            <w:pPr>
              <w:jc w:val="center"/>
              <w:rPr>
                <w:sz w:val="24"/>
                <w:szCs w:val="24"/>
              </w:rPr>
            </w:pPr>
            <w:r w:rsidRPr="005262DC">
              <w:rPr>
                <w:sz w:val="24"/>
                <w:szCs w:val="24"/>
              </w:rPr>
              <w:t xml:space="preserve">главный специалист территориальной избирательной комиссии </w:t>
            </w:r>
            <w:r>
              <w:rPr>
                <w:sz w:val="24"/>
                <w:szCs w:val="24"/>
              </w:rPr>
              <w:t>Чусовского</w:t>
            </w:r>
            <w:r w:rsidRPr="005262DC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9D7914" w14:paraId="0FD06A5B" w14:textId="77777777" w:rsidTr="00FC4A5A">
        <w:tc>
          <w:tcPr>
            <w:tcW w:w="675" w:type="dxa"/>
          </w:tcPr>
          <w:p w14:paraId="04D4415A" w14:textId="5AE31A14" w:rsidR="009D7914" w:rsidRPr="0009245C" w:rsidRDefault="009D7914" w:rsidP="009D7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5DDBBB30" w14:textId="77777777" w:rsidR="009D7914" w:rsidRPr="0009245C" w:rsidRDefault="009D7914" w:rsidP="009D7914">
            <w:pPr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51A90D31" w14:textId="54EF42AF" w:rsidR="009D7914" w:rsidRPr="005262DC" w:rsidRDefault="00B866B7" w:rsidP="009D791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Цыбина</w:t>
            </w:r>
            <w:proofErr w:type="spellEnd"/>
            <w:r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261" w:type="dxa"/>
          </w:tcPr>
          <w:p w14:paraId="5D6BE8D7" w14:textId="741FBB85" w:rsidR="009D7914" w:rsidRPr="005262DC" w:rsidRDefault="009D7914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5262DC">
              <w:rPr>
                <w:sz w:val="24"/>
                <w:szCs w:val="24"/>
              </w:rPr>
              <w:t xml:space="preserve">уководитель офиса </w:t>
            </w:r>
            <w:r>
              <w:rPr>
                <w:sz w:val="24"/>
                <w:szCs w:val="24"/>
              </w:rPr>
              <w:t xml:space="preserve">        </w:t>
            </w:r>
            <w:r w:rsidRPr="005262DC">
              <w:rPr>
                <w:sz w:val="24"/>
                <w:szCs w:val="24"/>
              </w:rPr>
              <w:t>СДО № 6984/0</w:t>
            </w:r>
            <w:r w:rsidR="00B866B7">
              <w:rPr>
                <w:sz w:val="24"/>
                <w:szCs w:val="24"/>
              </w:rPr>
              <w:t>399</w:t>
            </w:r>
            <w:r w:rsidRPr="005262DC">
              <w:rPr>
                <w:sz w:val="24"/>
                <w:szCs w:val="24"/>
              </w:rPr>
              <w:t xml:space="preserve"> ПАО Сбербанк (по согласованию)</w:t>
            </w:r>
          </w:p>
        </w:tc>
      </w:tr>
      <w:tr w:rsidR="00B866B7" w14:paraId="546FE1BE" w14:textId="77777777" w:rsidTr="00FC4A5A">
        <w:tc>
          <w:tcPr>
            <w:tcW w:w="675" w:type="dxa"/>
          </w:tcPr>
          <w:p w14:paraId="5CDEB245" w14:textId="4BA210E1" w:rsidR="00B866B7" w:rsidRDefault="00B866B7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6669E0AC" w14:textId="4B82F73E" w:rsidR="00B866B7" w:rsidRDefault="00B866B7" w:rsidP="00B866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06DD1E00" w14:textId="68B9CC3D" w:rsidR="00B866B7" w:rsidRDefault="00B866B7" w:rsidP="00B866B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Айкашева</w:t>
            </w:r>
            <w:proofErr w:type="spellEnd"/>
            <w:r>
              <w:rPr>
                <w:sz w:val="24"/>
                <w:szCs w:val="24"/>
              </w:rPr>
              <w:t xml:space="preserve"> Ирина </w:t>
            </w:r>
            <w:proofErr w:type="spellStart"/>
            <w:r>
              <w:rPr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3261" w:type="dxa"/>
          </w:tcPr>
          <w:p w14:paraId="6BD48E9C" w14:textId="4614437F" w:rsidR="00B866B7" w:rsidRDefault="00B866B7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Межрайонная ИФНС России № 11 по Пермскому краю ТОРМ </w:t>
            </w:r>
            <w:proofErr w:type="spellStart"/>
            <w:r>
              <w:rPr>
                <w:sz w:val="24"/>
                <w:szCs w:val="24"/>
              </w:rPr>
              <w:t>г.Чусовой</w:t>
            </w:r>
            <w:proofErr w:type="spellEnd"/>
            <w:r>
              <w:rPr>
                <w:sz w:val="24"/>
                <w:szCs w:val="24"/>
              </w:rPr>
              <w:t xml:space="preserve"> (по согласованию)</w:t>
            </w:r>
          </w:p>
        </w:tc>
      </w:tr>
      <w:tr w:rsidR="00B866B7" w14:paraId="38B93C4A" w14:textId="77777777" w:rsidTr="00FC4A5A">
        <w:tc>
          <w:tcPr>
            <w:tcW w:w="675" w:type="dxa"/>
          </w:tcPr>
          <w:p w14:paraId="27ED4A91" w14:textId="7BCBFCF1" w:rsidR="00B866B7" w:rsidRDefault="00B866B7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555258FE" w14:textId="7A53E282" w:rsidR="00B866B7" w:rsidRDefault="00B866B7" w:rsidP="00B866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532CEA94" w14:textId="5F5B04C8" w:rsidR="00B866B7" w:rsidRDefault="00B866B7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Лобанова Елена Игоревна</w:t>
            </w:r>
          </w:p>
        </w:tc>
        <w:tc>
          <w:tcPr>
            <w:tcW w:w="3261" w:type="dxa"/>
          </w:tcPr>
          <w:p w14:paraId="7D301597" w14:textId="3F75E5E0" w:rsidR="00B866B7" w:rsidRDefault="00B866B7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инженер Территориального отдела филиала ППК «</w:t>
            </w:r>
            <w:proofErr w:type="spellStart"/>
            <w:r>
              <w:rPr>
                <w:sz w:val="24"/>
                <w:szCs w:val="24"/>
              </w:rPr>
              <w:t>Роскадастр</w:t>
            </w:r>
            <w:proofErr w:type="spellEnd"/>
            <w:r>
              <w:rPr>
                <w:sz w:val="24"/>
                <w:szCs w:val="24"/>
              </w:rPr>
              <w:t>» (по согласованию)</w:t>
            </w:r>
          </w:p>
        </w:tc>
      </w:tr>
      <w:tr w:rsidR="00B866B7" w14:paraId="6DDE36AD" w14:textId="77777777" w:rsidTr="00FC4A5A">
        <w:tc>
          <w:tcPr>
            <w:tcW w:w="675" w:type="dxa"/>
          </w:tcPr>
          <w:p w14:paraId="16EA43B2" w14:textId="1CB54260" w:rsidR="00B866B7" w:rsidRDefault="00B866B7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3433D184" w14:textId="7F257F06" w:rsidR="00B866B7" w:rsidRDefault="00B866B7" w:rsidP="00B866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42F9843A" w14:textId="40B2A1A7" w:rsidR="00B866B7" w:rsidRDefault="00B866B7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Недорезова Марина Геннадьевна</w:t>
            </w:r>
          </w:p>
        </w:tc>
        <w:tc>
          <w:tcPr>
            <w:tcW w:w="3261" w:type="dxa"/>
          </w:tcPr>
          <w:p w14:paraId="7C299622" w14:textId="77777777" w:rsidR="00B866B7" w:rsidRDefault="00B866B7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Клиентская служба </w:t>
            </w:r>
          </w:p>
          <w:p w14:paraId="795285A6" w14:textId="4C5CF7BD" w:rsidR="00B866B7" w:rsidRDefault="00B866B7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 правах отдела) в </w:t>
            </w:r>
            <w:proofErr w:type="spellStart"/>
            <w:r>
              <w:rPr>
                <w:sz w:val="24"/>
                <w:szCs w:val="24"/>
              </w:rPr>
              <w:t>г.Чусовом</w:t>
            </w:r>
            <w:proofErr w:type="spellEnd"/>
            <w:r>
              <w:rPr>
                <w:sz w:val="24"/>
                <w:szCs w:val="24"/>
              </w:rPr>
              <w:t xml:space="preserve"> ОСФР по Пермскому краю (по согласованию)</w:t>
            </w:r>
          </w:p>
        </w:tc>
      </w:tr>
      <w:tr w:rsidR="00B866B7" w14:paraId="29B5BE4B" w14:textId="77777777" w:rsidTr="00FC4A5A">
        <w:tc>
          <w:tcPr>
            <w:tcW w:w="675" w:type="dxa"/>
          </w:tcPr>
          <w:p w14:paraId="484D4E05" w14:textId="0EBBDD10" w:rsidR="00B866B7" w:rsidRDefault="00B866B7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14:paraId="58B6F13A" w14:textId="5C86F54D" w:rsidR="00B866B7" w:rsidRDefault="00B866B7" w:rsidP="00B866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7D512EFC" w14:textId="328636B4" w:rsidR="00B866B7" w:rsidRPr="005262DC" w:rsidRDefault="00B866B7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Угрюмова Валентина Николаевна</w:t>
            </w:r>
          </w:p>
        </w:tc>
        <w:tc>
          <w:tcPr>
            <w:tcW w:w="3261" w:type="dxa"/>
          </w:tcPr>
          <w:p w14:paraId="2E846F7C" w14:textId="4E3B5576" w:rsidR="00B866B7" w:rsidRDefault="00B866B7" w:rsidP="00B86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ЭКО ОМВД России «Горнозаводское» (по согласованию)</w:t>
            </w:r>
          </w:p>
        </w:tc>
      </w:tr>
    </w:tbl>
    <w:p w14:paraId="498CEE43" w14:textId="77777777" w:rsidR="009E39EC" w:rsidRPr="0009245C" w:rsidRDefault="009E39EC" w:rsidP="009E39EC">
      <w:pPr>
        <w:ind w:firstLine="426"/>
        <w:jc w:val="center"/>
        <w:rPr>
          <w:b/>
          <w:szCs w:val="28"/>
        </w:rPr>
      </w:pPr>
    </w:p>
    <w:p w14:paraId="0D089D3B" w14:textId="77777777" w:rsidR="009E39EC" w:rsidRPr="00DF42F4" w:rsidRDefault="009E39EC" w:rsidP="00D34B3E">
      <w:pPr>
        <w:pStyle w:val="a7"/>
        <w:spacing w:line="240" w:lineRule="auto"/>
        <w:ind w:firstLine="0"/>
        <w:rPr>
          <w:sz w:val="20"/>
        </w:rPr>
      </w:pPr>
    </w:p>
    <w:sectPr w:rsidR="009E39EC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9C8A8" w14:textId="77777777" w:rsidR="0031538A" w:rsidRDefault="0031538A">
      <w:r>
        <w:separator/>
      </w:r>
    </w:p>
  </w:endnote>
  <w:endnote w:type="continuationSeparator" w:id="0">
    <w:p w14:paraId="545800B5" w14:textId="77777777" w:rsidR="0031538A" w:rsidRDefault="00315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E5F647" w14:textId="77777777" w:rsidR="0031538A" w:rsidRDefault="0031538A">
      <w:r>
        <w:separator/>
      </w:r>
    </w:p>
  </w:footnote>
  <w:footnote w:type="continuationSeparator" w:id="0">
    <w:p w14:paraId="6B7A1751" w14:textId="77777777" w:rsidR="0031538A" w:rsidRDefault="00315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602AEEDC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41C2A">
      <w:rPr>
        <w:noProof/>
      </w:rPr>
      <w:t>3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8421D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01AE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1538A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41C2A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52780"/>
    <w:rsid w:val="009633F9"/>
    <w:rsid w:val="00975170"/>
    <w:rsid w:val="009D7914"/>
    <w:rsid w:val="009E2B6B"/>
    <w:rsid w:val="009E37C7"/>
    <w:rsid w:val="009E39EC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2E84"/>
    <w:rsid w:val="00B77D71"/>
    <w:rsid w:val="00B866B7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02AAA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5FFA"/>
    <w:rsid w:val="00D16646"/>
    <w:rsid w:val="00D16801"/>
    <w:rsid w:val="00D277F2"/>
    <w:rsid w:val="00D34B3E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57</TotalTime>
  <Pages>3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6</cp:revision>
  <cp:lastPrinted>2026-07-15T03:57:00Z</cp:lastPrinted>
  <dcterms:created xsi:type="dcterms:W3CDTF">2026-07-13T11:57:00Z</dcterms:created>
  <dcterms:modified xsi:type="dcterms:W3CDTF">2026-07-15T07:48:00Z</dcterms:modified>
</cp:coreProperties>
</file>