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5A7E4729">
                <wp:simplePos x="0" y="0"/>
                <wp:positionH relativeFrom="page">
                  <wp:posOffset>1077132</wp:posOffset>
                </wp:positionH>
                <wp:positionV relativeFrom="page">
                  <wp:posOffset>2169763</wp:posOffset>
                </wp:positionV>
                <wp:extent cx="5939790" cy="1433593"/>
                <wp:effectExtent l="0" t="0" r="3810" b="1460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4335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0DAABB61" w:rsidR="00B33253" w:rsidRPr="00B33253" w:rsidRDefault="00EA2D7C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A2D7C">
                              <w:rPr>
                                <w:b/>
                                <w:bCs/>
                                <w:szCs w:val="28"/>
                              </w:rPr>
                              <w:t xml:space="preserve">О </w:t>
                            </w:r>
                            <w:r w:rsidR="004F228B">
                              <w:rPr>
                                <w:b/>
                                <w:bCs/>
                                <w:szCs w:val="28"/>
                              </w:rPr>
                              <w:t xml:space="preserve">заверении </w:t>
                            </w:r>
                            <w:r w:rsidRPr="00EA2D7C">
                              <w:rPr>
                                <w:b/>
                                <w:bCs/>
                                <w:szCs w:val="28"/>
                              </w:rPr>
                              <w:t>списк</w:t>
                            </w:r>
                            <w:r w:rsidR="004F228B">
                              <w:rPr>
                                <w:b/>
                                <w:bCs/>
                                <w:szCs w:val="28"/>
                              </w:rPr>
                              <w:t>а</w:t>
                            </w:r>
                            <w:r w:rsidRPr="00EA2D7C">
                              <w:rPr>
                                <w:b/>
                                <w:bCs/>
                                <w:szCs w:val="28"/>
                              </w:rPr>
                              <w:t xml:space="preserve"> кандидатов в депутаты Думы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Чусовского</w:t>
                            </w:r>
                            <w:r w:rsidRPr="00EA2D7C">
                              <w:rPr>
                                <w:b/>
                                <w:bCs/>
                                <w:szCs w:val="28"/>
                              </w:rPr>
                              <w:t xml:space="preserve"> муниципального округа Пермского края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по одномандатному избирательному округу №17</w:t>
                            </w:r>
                            <w:r w:rsidRPr="00EA2D7C">
                              <w:rPr>
                                <w:b/>
                                <w:bCs/>
                                <w:szCs w:val="28"/>
                              </w:rPr>
                              <w:t>, выдвинутых избирательным объединением «</w:t>
                            </w:r>
                            <w:r w:rsidR="009C6935">
                              <w:rPr>
                                <w:b/>
                                <w:bCs/>
                                <w:szCs w:val="28"/>
                              </w:rPr>
                              <w:t>Региональное</w:t>
                            </w:r>
                            <w:r w:rsidR="009C6935" w:rsidRPr="009C6935">
                              <w:rPr>
                                <w:b/>
                                <w:bCs/>
                                <w:szCs w:val="28"/>
                              </w:rPr>
                              <w:t xml:space="preserve"> отделени</w:t>
                            </w:r>
                            <w:r w:rsidR="009C6935">
                              <w:rPr>
                                <w:b/>
                                <w:bCs/>
                                <w:szCs w:val="28"/>
                              </w:rPr>
                              <w:t>е</w:t>
                            </w:r>
                            <w:r w:rsidR="009C6935" w:rsidRPr="009C6935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="00C23052">
                              <w:rPr>
                                <w:b/>
                                <w:bCs/>
                                <w:szCs w:val="28"/>
                              </w:rPr>
                              <w:t>Социалистической политической партии СПРАВЕДЛИВАЯ РОССИЯ</w:t>
                            </w:r>
                            <w:r w:rsidR="009C6935" w:rsidRPr="009C6935">
                              <w:rPr>
                                <w:b/>
                                <w:bCs/>
                                <w:szCs w:val="28"/>
                              </w:rPr>
                              <w:t xml:space="preserve"> в Пермском крае</w:t>
                            </w:r>
                            <w:r w:rsidRPr="00EA2D7C">
                              <w:rPr>
                                <w:b/>
                                <w:bCs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4.8pt;margin-top:170.85pt;width:467.7pt;height:112.9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" filled="f" stroked="f">
                <v:textbox inset="0,0,0,0">
                  <w:txbxContent>
                    <w:p w14:paraId="6BBEA4FA" w14:textId="0DAABB61" w:rsidR="00B33253" w:rsidRPr="00B33253" w:rsidRDefault="00EA2D7C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A2D7C">
                        <w:rPr>
                          <w:b/>
                          <w:bCs/>
                          <w:szCs w:val="28"/>
                        </w:rPr>
                        <w:t xml:space="preserve">О </w:t>
                      </w:r>
                      <w:r w:rsidR="004F228B">
                        <w:rPr>
                          <w:b/>
                          <w:bCs/>
                          <w:szCs w:val="28"/>
                        </w:rPr>
                        <w:t xml:space="preserve">заверении </w:t>
                      </w:r>
                      <w:r w:rsidRPr="00EA2D7C">
                        <w:rPr>
                          <w:b/>
                          <w:bCs/>
                          <w:szCs w:val="28"/>
                        </w:rPr>
                        <w:t>списк</w:t>
                      </w:r>
                      <w:r w:rsidR="004F228B">
                        <w:rPr>
                          <w:b/>
                          <w:bCs/>
                          <w:szCs w:val="28"/>
                        </w:rPr>
                        <w:t>а</w:t>
                      </w:r>
                      <w:r w:rsidRPr="00EA2D7C">
                        <w:rPr>
                          <w:b/>
                          <w:bCs/>
                          <w:szCs w:val="28"/>
                        </w:rPr>
                        <w:t xml:space="preserve"> кандидатов в депутаты Думы </w:t>
                      </w:r>
                      <w:r>
                        <w:rPr>
                          <w:b/>
                          <w:bCs/>
                          <w:szCs w:val="28"/>
                        </w:rPr>
                        <w:t>Чусовского</w:t>
                      </w:r>
                      <w:r w:rsidRPr="00EA2D7C">
                        <w:rPr>
                          <w:b/>
                          <w:bCs/>
                          <w:szCs w:val="28"/>
                        </w:rPr>
                        <w:t xml:space="preserve"> муниципального округа Пермского края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по одномандатному избирательному округу №17</w:t>
                      </w:r>
                      <w:r w:rsidRPr="00EA2D7C">
                        <w:rPr>
                          <w:b/>
                          <w:bCs/>
                          <w:szCs w:val="28"/>
                        </w:rPr>
                        <w:t>, выдвинутых избирательным объединением «</w:t>
                      </w:r>
                      <w:r w:rsidR="009C6935">
                        <w:rPr>
                          <w:b/>
                          <w:bCs/>
                          <w:szCs w:val="28"/>
                        </w:rPr>
                        <w:t>Региональное</w:t>
                      </w:r>
                      <w:r w:rsidR="009C6935" w:rsidRPr="009C6935">
                        <w:rPr>
                          <w:b/>
                          <w:bCs/>
                          <w:szCs w:val="28"/>
                        </w:rPr>
                        <w:t xml:space="preserve"> отделени</w:t>
                      </w:r>
                      <w:r w:rsidR="009C6935">
                        <w:rPr>
                          <w:b/>
                          <w:bCs/>
                          <w:szCs w:val="28"/>
                        </w:rPr>
                        <w:t>е</w:t>
                      </w:r>
                      <w:r w:rsidR="009C6935" w:rsidRPr="009C6935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="00C23052">
                        <w:rPr>
                          <w:b/>
                          <w:bCs/>
                          <w:szCs w:val="28"/>
                        </w:rPr>
                        <w:t>Социалистической политической партии СПРАВЕДЛИВАЯ РОССИЯ</w:t>
                      </w:r>
                      <w:r w:rsidR="009C6935" w:rsidRPr="009C6935">
                        <w:rPr>
                          <w:b/>
                          <w:bCs/>
                          <w:szCs w:val="28"/>
                        </w:rPr>
                        <w:t xml:space="preserve"> в Пермском крае</w:t>
                      </w:r>
                      <w:r w:rsidRPr="00EA2D7C">
                        <w:rPr>
                          <w:b/>
                          <w:bCs/>
                          <w:szCs w:val="28"/>
                        </w:rPr>
                        <w:t>»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4F04BCCA" w:rsidR="00975170" w:rsidRPr="00DF42F4" w:rsidRDefault="004F228B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15</w:t>
                            </w:r>
                            <w:r w:rsidR="00EA2D7C">
                              <w:rPr>
                                <w:sz w:val="24"/>
                                <w:szCs w:val="24"/>
                              </w:rPr>
                              <w:t>.07.2026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4F04BCCA" w:rsidR="00975170" w:rsidRPr="00DF42F4" w:rsidRDefault="004F228B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15</w:t>
                      </w:r>
                      <w:r w:rsidR="00EA2D7C">
                        <w:rPr>
                          <w:sz w:val="24"/>
                          <w:szCs w:val="24"/>
                        </w:rPr>
                        <w:t>.07.2026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75A38721" w:rsidR="00E75F24" w:rsidRPr="00DF42F4" w:rsidRDefault="00EA2D7C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4F228B">
                              <w:rPr>
                                <w:sz w:val="24"/>
                                <w:szCs w:val="24"/>
                              </w:rPr>
                              <w:t>27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/01-5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75A38721" w:rsidR="00E75F24" w:rsidRPr="00DF42F4" w:rsidRDefault="00EA2D7C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4F228B">
                        <w:rPr>
                          <w:sz w:val="24"/>
                          <w:szCs w:val="24"/>
                        </w:rPr>
                        <w:t>27</w:t>
                      </w:r>
                      <w:r>
                        <w:rPr>
                          <w:sz w:val="24"/>
                          <w:szCs w:val="24"/>
                        </w:rPr>
                        <w:t>/01-5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26BC18F" w14:textId="77777777" w:rsidR="00D34B3E" w:rsidRDefault="00D34B3E" w:rsidP="00D34B3E">
      <w:pPr>
        <w:pStyle w:val="a7"/>
        <w:spacing w:line="360" w:lineRule="auto"/>
        <w:ind w:left="709" w:firstLine="0"/>
        <w:rPr>
          <w:lang w:val="en-US"/>
        </w:rPr>
      </w:pPr>
    </w:p>
    <w:p w14:paraId="0AED79FF" w14:textId="77777777" w:rsidR="00D34B3E" w:rsidRDefault="00D34B3E" w:rsidP="00D34B3E">
      <w:pPr>
        <w:pStyle w:val="a7"/>
        <w:spacing w:line="360" w:lineRule="auto"/>
        <w:ind w:firstLine="0"/>
        <w:rPr>
          <w:lang w:val="en-US"/>
        </w:rPr>
      </w:pPr>
    </w:p>
    <w:p w14:paraId="00CA768A" w14:textId="77777777" w:rsidR="009C6935" w:rsidRDefault="009C6935" w:rsidP="00EA2D7C">
      <w:pPr>
        <w:pStyle w:val="a7"/>
        <w:spacing w:line="360" w:lineRule="auto"/>
      </w:pPr>
    </w:p>
    <w:p w14:paraId="62D44C1C" w14:textId="7AD25A8F" w:rsidR="00EA2D7C" w:rsidRDefault="00EA2D7C" w:rsidP="00EA2D7C">
      <w:pPr>
        <w:pStyle w:val="a7"/>
        <w:spacing w:line="360" w:lineRule="auto"/>
      </w:pPr>
      <w:r>
        <w:t>Рассмотрев документы, представленные в территориальную избирательную комиссию Чусовского муниципального округа для заверения списка кандидатов в депутаты Думы Чусовского муниципального округа Пермского края о одномандатному избирательному округу №17, выдвинутого избирательным объединением «</w:t>
      </w:r>
      <w:r w:rsidR="00684D3F" w:rsidRPr="00684D3F">
        <w:t>Региональное отделение Социалистической политической партии СПРАВЕДЛИВАЯ РОССИЯ в Пермском крае</w:t>
      </w:r>
      <w:r>
        <w:t xml:space="preserve">», руководствуясь статьями 23, 32, 33 Закона Пермского края от 09.11.2009 № 525-ПК «О выборах депутатов представительных органов муниципальных образований в Пермском крае», </w:t>
      </w:r>
    </w:p>
    <w:p w14:paraId="536DE674" w14:textId="269F9EAC" w:rsidR="00D34B3E" w:rsidRPr="00751328" w:rsidRDefault="00EA2D7C" w:rsidP="00EA2D7C">
      <w:pPr>
        <w:pStyle w:val="a7"/>
        <w:spacing w:before="240" w:after="360" w:line="360" w:lineRule="auto"/>
        <w:ind w:firstLine="0"/>
        <w:jc w:val="center"/>
      </w:pPr>
      <w:r>
        <w:t xml:space="preserve">Комиссия   р е </w:t>
      </w:r>
      <w:proofErr w:type="gramStart"/>
      <w:r>
        <w:t>ш</w:t>
      </w:r>
      <w:proofErr w:type="gramEnd"/>
      <w:r>
        <w:t xml:space="preserve"> а е т:</w:t>
      </w:r>
    </w:p>
    <w:p w14:paraId="22A871F2" w14:textId="5B4AE062" w:rsidR="00EA2D7C" w:rsidRPr="00684D3F" w:rsidRDefault="00EA2D7C" w:rsidP="00EA2D7C">
      <w:pPr>
        <w:pStyle w:val="a7"/>
        <w:numPr>
          <w:ilvl w:val="0"/>
          <w:numId w:val="1"/>
        </w:numPr>
        <w:spacing w:line="360" w:lineRule="auto"/>
        <w:ind w:left="0" w:firstLine="720"/>
      </w:pPr>
      <w:r>
        <w:t xml:space="preserve">Заверить список кандидатов в депутаты Думы Чусовского муниципального округа Пермского края по одномандатному избирательному округу №17 в количестве 1 (один) человек, выдвинутых в установленном порядке избирательным объединением </w:t>
      </w:r>
      <w:r w:rsidRPr="00684D3F">
        <w:t>«</w:t>
      </w:r>
      <w:r w:rsidR="00684D3F" w:rsidRPr="00684D3F">
        <w:rPr>
          <w:bCs/>
        </w:rPr>
        <w:t>Региональное отделение Социалистической политической партии СПРАВЕДЛИВАЯ РОССИЯ в Пермском крае</w:t>
      </w:r>
      <w:r w:rsidRPr="00684D3F">
        <w:t>» (прилагается).</w:t>
      </w:r>
    </w:p>
    <w:p w14:paraId="380F09AC" w14:textId="42B8FC39" w:rsidR="00EA2D7C" w:rsidRPr="00EA2D7C" w:rsidRDefault="00EA2D7C" w:rsidP="00EA2D7C">
      <w:pPr>
        <w:pStyle w:val="af6"/>
        <w:spacing w:line="360" w:lineRule="auto"/>
        <w:ind w:left="0" w:firstLine="720"/>
        <w:jc w:val="both"/>
        <w:rPr>
          <w:szCs w:val="28"/>
        </w:rPr>
      </w:pPr>
      <w:r w:rsidRPr="00EA2D7C">
        <w:rPr>
          <w:szCs w:val="28"/>
        </w:rPr>
        <w:t>Время заверения списка кандидатов по одномандатн</w:t>
      </w:r>
      <w:r>
        <w:rPr>
          <w:szCs w:val="28"/>
        </w:rPr>
        <w:t>ому</w:t>
      </w:r>
      <w:r w:rsidRPr="00EA2D7C">
        <w:rPr>
          <w:szCs w:val="28"/>
        </w:rPr>
        <w:t xml:space="preserve"> избирательн</w:t>
      </w:r>
      <w:r>
        <w:rPr>
          <w:szCs w:val="28"/>
        </w:rPr>
        <w:t>о</w:t>
      </w:r>
      <w:r w:rsidRPr="00EA2D7C">
        <w:rPr>
          <w:szCs w:val="28"/>
        </w:rPr>
        <w:t>м</w:t>
      </w:r>
      <w:r>
        <w:rPr>
          <w:szCs w:val="28"/>
        </w:rPr>
        <w:t>у</w:t>
      </w:r>
      <w:r w:rsidRPr="00EA2D7C">
        <w:rPr>
          <w:szCs w:val="28"/>
        </w:rPr>
        <w:t xml:space="preserve"> округ</w:t>
      </w:r>
      <w:r>
        <w:rPr>
          <w:szCs w:val="28"/>
        </w:rPr>
        <w:t>у №17</w:t>
      </w:r>
      <w:r w:rsidRPr="00EA2D7C">
        <w:rPr>
          <w:szCs w:val="28"/>
        </w:rPr>
        <w:t xml:space="preserve"> 12 час. </w:t>
      </w:r>
      <w:r w:rsidR="00684D3F">
        <w:rPr>
          <w:szCs w:val="28"/>
        </w:rPr>
        <w:t>09</w:t>
      </w:r>
      <w:r w:rsidRPr="00EA2D7C">
        <w:rPr>
          <w:szCs w:val="28"/>
        </w:rPr>
        <w:t xml:space="preserve"> мин.</w:t>
      </w:r>
    </w:p>
    <w:p w14:paraId="50F2D930" w14:textId="77777777" w:rsidR="00EA2D7C" w:rsidRDefault="00EA2D7C" w:rsidP="00EA2D7C">
      <w:pPr>
        <w:pStyle w:val="a7"/>
        <w:spacing w:line="360" w:lineRule="auto"/>
      </w:pPr>
    </w:p>
    <w:p w14:paraId="33281DCB" w14:textId="523FBD5D" w:rsidR="00EA2D7C" w:rsidRDefault="00EA2D7C" w:rsidP="00EA2D7C">
      <w:pPr>
        <w:pStyle w:val="a7"/>
        <w:spacing w:line="360" w:lineRule="auto"/>
      </w:pPr>
      <w:r>
        <w:t>2.</w:t>
      </w:r>
      <w:r w:rsidR="0022178A">
        <w:t xml:space="preserve"> </w:t>
      </w:r>
      <w:r>
        <w:t xml:space="preserve">Выдать уполномоченному представителю избирательного объединения </w:t>
      </w:r>
      <w:r w:rsidRPr="00684D3F">
        <w:t>«</w:t>
      </w:r>
      <w:r w:rsidR="00684D3F" w:rsidRPr="00684D3F">
        <w:rPr>
          <w:bCs/>
        </w:rPr>
        <w:t>Региональное отделение Социалистической политической партии СПРАВЕДЛИВАЯ РОССИЯ в Пермском крае</w:t>
      </w:r>
      <w:r>
        <w:t xml:space="preserve">» копию заверенного списка кандидатов в депутаты </w:t>
      </w:r>
      <w:proofErr w:type="gramStart"/>
      <w:r>
        <w:t>Думы  Чусовского</w:t>
      </w:r>
      <w:proofErr w:type="gramEnd"/>
      <w:r>
        <w:t xml:space="preserve"> муниципального округа Пермского края по одномандатному избирательному округу №17. </w:t>
      </w:r>
    </w:p>
    <w:p w14:paraId="250BB629" w14:textId="296A5959" w:rsidR="00EA2D7C" w:rsidRDefault="00EA2D7C" w:rsidP="00EA2D7C">
      <w:pPr>
        <w:pStyle w:val="a7"/>
        <w:spacing w:line="360" w:lineRule="auto"/>
      </w:pPr>
      <w:r>
        <w:t>3.</w:t>
      </w:r>
      <w:r w:rsidR="0022178A">
        <w:t xml:space="preserve"> </w:t>
      </w:r>
      <w:r>
        <w:t>Размест</w:t>
      </w:r>
      <w:bookmarkStart w:id="0" w:name="_GoBack"/>
      <w:bookmarkEnd w:id="0"/>
      <w:r>
        <w:t>ить настоящее решение на официальном сайте территориальной избирательной комиссии Чусовского муниципального округа в информационно-телекоммуникационной сети «Интернет».</w:t>
      </w:r>
    </w:p>
    <w:p w14:paraId="3A2EE089" w14:textId="360EAA13" w:rsidR="00D34B3E" w:rsidRPr="00751328" w:rsidRDefault="00EA2D7C" w:rsidP="00EA2D7C">
      <w:pPr>
        <w:pStyle w:val="a7"/>
        <w:spacing w:line="360" w:lineRule="auto"/>
      </w:pPr>
      <w:r>
        <w:t>4.</w:t>
      </w:r>
      <w:r w:rsidR="0022178A" w:rsidRPr="0022178A">
        <w:t xml:space="preserve"> Контроль за исполнением решения возложить на Балтаеву А.А. – председателя территориальной избирательной комиссии Чусовского городского округа.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34B3E" w14:paraId="257E928A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368ACEE" w14:textId="77777777" w:rsidR="00D34B3E" w:rsidRPr="00FD0E8F" w:rsidRDefault="00D34B3E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1BEF309" w14:textId="69FE116B" w:rsidR="00D34B3E" w:rsidRDefault="00EA2D7C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А.А. Балтаева</w:t>
            </w:r>
          </w:p>
        </w:tc>
      </w:tr>
      <w:tr w:rsidR="00D34B3E" w14:paraId="094DA04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3C86BB0" w14:textId="77777777" w:rsidR="00D34B3E" w:rsidRDefault="00D34B3E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AD7F137" w14:textId="77777777" w:rsidR="00D34B3E" w:rsidRDefault="00D34B3E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34B3E" w14:paraId="155C6757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20985DB" w14:textId="77777777" w:rsidR="00D34B3E" w:rsidRDefault="00D34B3E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60C46D" w14:textId="46D938A6" w:rsidR="00D34B3E" w:rsidRDefault="00EA2D7C" w:rsidP="00322526">
            <w:pPr>
              <w:pStyle w:val="a7"/>
              <w:spacing w:line="240" w:lineRule="auto"/>
              <w:ind w:firstLine="0"/>
              <w:jc w:val="right"/>
            </w:pPr>
            <w:r>
              <w:t>В.В. Лещук</w:t>
            </w:r>
          </w:p>
        </w:tc>
      </w:tr>
    </w:tbl>
    <w:p w14:paraId="14F521A4" w14:textId="77777777" w:rsidR="00D34B3E" w:rsidRPr="00DF42F4" w:rsidRDefault="00D34B3E" w:rsidP="00D34B3E">
      <w:pPr>
        <w:pStyle w:val="a7"/>
        <w:spacing w:line="240" w:lineRule="auto"/>
        <w:ind w:firstLine="0"/>
        <w:rPr>
          <w:sz w:val="20"/>
        </w:rPr>
      </w:pPr>
    </w:p>
    <w:sectPr w:rsidR="00D34B3E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EFAFC2" w14:textId="77777777" w:rsidR="00411D75" w:rsidRDefault="00411D75">
      <w:r>
        <w:separator/>
      </w:r>
    </w:p>
  </w:endnote>
  <w:endnote w:type="continuationSeparator" w:id="0">
    <w:p w14:paraId="0F8D8C42" w14:textId="77777777" w:rsidR="00411D75" w:rsidRDefault="00411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A9B7F7" w14:textId="77777777" w:rsidR="00411D75" w:rsidRDefault="00411D75">
      <w:r>
        <w:separator/>
      </w:r>
    </w:p>
  </w:footnote>
  <w:footnote w:type="continuationSeparator" w:id="0">
    <w:p w14:paraId="450ACEFB" w14:textId="77777777" w:rsidR="00411D75" w:rsidRDefault="00411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2C0D7932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684D3F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1F0C5480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4709B8" w:rsidRPr="004709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ЧУСОВСКОГО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682CE5C1" w:rsidR="00A337B6" w:rsidRPr="00CA5A0E" w:rsidRDefault="0093516A" w:rsidP="00D34B3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3516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FF0E365" w:rsidR="00811B95" w:rsidRPr="00201E8F" w:rsidRDefault="00AC1825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AC1825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709B8" w:rsidRPr="004709B8">
            <w:rPr>
              <w:rFonts w:ascii="Times New Roman" w:hAnsi="Times New Roman" w:cs="Times New Roman"/>
              <w:b/>
              <w:bCs/>
              <w:spacing w:val="20"/>
            </w:rPr>
            <w:t>Чусовой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8F6E62"/>
    <w:multiLevelType w:val="hybridMultilevel"/>
    <w:tmpl w:val="1C900A86"/>
    <w:lvl w:ilvl="0" w:tplc="29E46556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B4676"/>
    <w:rsid w:val="001C1318"/>
    <w:rsid w:val="00201E8F"/>
    <w:rsid w:val="00205244"/>
    <w:rsid w:val="0022178A"/>
    <w:rsid w:val="00226F7B"/>
    <w:rsid w:val="0023390A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1D75"/>
    <w:rsid w:val="00412B26"/>
    <w:rsid w:val="0042123A"/>
    <w:rsid w:val="00447D5C"/>
    <w:rsid w:val="00461A95"/>
    <w:rsid w:val="00462428"/>
    <w:rsid w:val="004709B8"/>
    <w:rsid w:val="00474EF2"/>
    <w:rsid w:val="004A1B98"/>
    <w:rsid w:val="004B052C"/>
    <w:rsid w:val="004B1FC7"/>
    <w:rsid w:val="004B5FF3"/>
    <w:rsid w:val="004E2451"/>
    <w:rsid w:val="004F228B"/>
    <w:rsid w:val="004F451C"/>
    <w:rsid w:val="00512D15"/>
    <w:rsid w:val="00524C40"/>
    <w:rsid w:val="00525A05"/>
    <w:rsid w:val="005276C9"/>
    <w:rsid w:val="00532FD1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84D3F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3516A"/>
    <w:rsid w:val="00952780"/>
    <w:rsid w:val="009633F9"/>
    <w:rsid w:val="00965928"/>
    <w:rsid w:val="00975170"/>
    <w:rsid w:val="009C6935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C1825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29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23052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163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646"/>
    <w:rsid w:val="00D16801"/>
    <w:rsid w:val="00D277F2"/>
    <w:rsid w:val="00D34B3E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A2D7C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EA2D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7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5</cp:revision>
  <cp:lastPrinted>2026-04-24T07:26:00Z</cp:lastPrinted>
  <dcterms:created xsi:type="dcterms:W3CDTF">2026-07-13T11:29:00Z</dcterms:created>
  <dcterms:modified xsi:type="dcterms:W3CDTF">2026-07-14T08:18:00Z</dcterms:modified>
</cp:coreProperties>
</file>